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B1E98" w14:textId="5E442BB2" w:rsidR="00D01A66" w:rsidRDefault="00D01A66" w:rsidP="00D01A66">
      <w:pPr>
        <w:jc w:val="right"/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22/3/22</w:t>
      </w:r>
    </w:p>
    <w:p w14:paraId="0EADBF27" w14:textId="7A830B94" w:rsidR="001302A5" w:rsidRPr="001302A5" w:rsidRDefault="00D01A6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>לכ</w:t>
      </w:r>
      <w:r>
        <w:rPr>
          <w:rFonts w:asciiTheme="minorHAnsi" w:hAnsiTheme="minorHAnsi" w:cstheme="minorHAnsi" w:hint="cs"/>
          <w:rtl/>
        </w:rPr>
        <w:t>בוד</w:t>
      </w:r>
    </w:p>
    <w:p w14:paraId="3A8B0619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משהב"ט מ.ד</w:t>
      </w:r>
    </w:p>
    <w:p w14:paraId="10602DCC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549F4021" w14:textId="42AB9AF6" w:rsidR="00D01A66" w:rsidRDefault="00D01A66" w:rsidP="00D01A66">
      <w:pPr>
        <w:jc w:val="center"/>
        <w:rPr>
          <w:rFonts w:asciiTheme="minorHAnsi" w:hAnsiTheme="minorHAnsi" w:cstheme="minorHAnsi"/>
          <w:b/>
          <w:bCs/>
          <w:u w:val="single"/>
          <w:rtl/>
        </w:rPr>
      </w:pPr>
      <w:r w:rsidRPr="00D01A66">
        <w:rPr>
          <w:rFonts w:asciiTheme="minorHAnsi" w:hAnsiTheme="minorHAnsi" w:cstheme="minorHAnsi" w:hint="cs"/>
          <w:b/>
          <w:bCs/>
          <w:u w:val="single"/>
          <w:rtl/>
        </w:rPr>
        <w:t xml:space="preserve">הצעה לאירוע </w:t>
      </w:r>
      <w:r>
        <w:rPr>
          <w:rFonts w:asciiTheme="minorHAnsi" w:hAnsiTheme="minorHAnsi" w:cstheme="minorHAnsi" w:hint="cs"/>
          <w:b/>
          <w:bCs/>
          <w:u w:val="single"/>
          <w:rtl/>
        </w:rPr>
        <w:t>משפחות</w:t>
      </w:r>
    </w:p>
    <w:p w14:paraId="0FD03C72" w14:textId="77777777" w:rsidR="00D01A66" w:rsidRDefault="00D01A66" w:rsidP="00D01A66">
      <w:pPr>
        <w:jc w:val="center"/>
        <w:rPr>
          <w:rFonts w:asciiTheme="minorHAnsi" w:hAnsiTheme="minorHAnsi" w:cstheme="minorHAnsi"/>
          <w:rtl/>
        </w:rPr>
      </w:pPr>
    </w:p>
    <w:p w14:paraId="0275B923" w14:textId="7F14CA57" w:rsid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אנחנו מתכבדים להציע  תכנית להפקת נופש משפחות  לתאריך 14-16/7/22</w:t>
      </w:r>
    </w:p>
    <w:p w14:paraId="5BA35F4B" w14:textId="258BAB78" w:rsidR="008C5318" w:rsidRDefault="008C5318" w:rsidP="001302A5">
      <w:pPr>
        <w:rPr>
          <w:rFonts w:asciiTheme="minorHAnsi" w:hAnsiTheme="minorHAnsi" w:cstheme="minorHAnsi"/>
          <w:rtl/>
        </w:rPr>
      </w:pPr>
    </w:p>
    <w:p w14:paraId="7A3DF1A8" w14:textId="27CB3A17" w:rsidR="008C5318" w:rsidRDefault="008C5318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הכנו עבורכם תכנית לצפון מלאה אטרקציות פעיליות ואומנים   שעומדת בתקציב שהגדרתם </w:t>
      </w:r>
    </w:p>
    <w:p w14:paraId="3A805F19" w14:textId="69CD0B49" w:rsidR="008C5318" w:rsidRDefault="008C5318" w:rsidP="001302A5">
      <w:pPr>
        <w:rPr>
          <w:rFonts w:asciiTheme="minorHAnsi" w:hAnsiTheme="minorHAnsi" w:cstheme="minorHAnsi"/>
          <w:rtl/>
        </w:rPr>
      </w:pPr>
    </w:p>
    <w:p w14:paraId="7A36DB1D" w14:textId="527981DB" w:rsidR="008C5318" w:rsidRPr="001302A5" w:rsidRDefault="008C5318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כמו כן תכנית לאילת  עם חריגה קלה מהתקציב </w:t>
      </w:r>
    </w:p>
    <w:p w14:paraId="49DC4908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44BDEA30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44CE1991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31B79942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6B7F3AB0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0AFB573E" w14:textId="77777777" w:rsidR="00D01A66" w:rsidRDefault="00D01A66" w:rsidP="001302A5">
      <w:pPr>
        <w:rPr>
          <w:rFonts w:asciiTheme="minorHAnsi" w:hAnsiTheme="minorHAnsi" w:cstheme="minorHAnsi"/>
          <w:rtl/>
        </w:rPr>
      </w:pPr>
    </w:p>
    <w:p w14:paraId="1F4B95CB" w14:textId="661F0CA4" w:rsidR="00D01A66" w:rsidRPr="00D01A66" w:rsidRDefault="00D01A66" w:rsidP="00D01A66">
      <w:pPr>
        <w:rPr>
          <w:rFonts w:asciiTheme="minorHAnsi" w:hAnsiTheme="minorHAnsi" w:cstheme="minorHAnsi"/>
          <w:b/>
          <w:bCs/>
          <w:u w:val="single"/>
          <w:rtl/>
        </w:rPr>
      </w:pPr>
      <w:r w:rsidRPr="00D01A66">
        <w:rPr>
          <w:rFonts w:asciiTheme="minorHAnsi" w:hAnsiTheme="minorHAnsi" w:cstheme="minorHAnsi" w:hint="cs"/>
          <w:b/>
          <w:bCs/>
          <w:u w:val="single"/>
          <w:rtl/>
        </w:rPr>
        <w:t xml:space="preserve">אופציה </w:t>
      </w:r>
      <w:r w:rsidR="00104C38">
        <w:rPr>
          <w:rFonts w:asciiTheme="minorHAnsi" w:hAnsiTheme="minorHAnsi" w:cstheme="minorHAnsi" w:hint="cs"/>
          <w:b/>
          <w:bCs/>
          <w:u w:val="single"/>
          <w:rtl/>
        </w:rPr>
        <w:t>1</w:t>
      </w:r>
      <w:r w:rsidRPr="00D01A66">
        <w:rPr>
          <w:rFonts w:asciiTheme="minorHAnsi" w:hAnsiTheme="minorHAnsi" w:cstheme="minorHAnsi" w:hint="cs"/>
          <w:b/>
          <w:bCs/>
          <w:u w:val="single"/>
          <w:rtl/>
        </w:rPr>
        <w:t xml:space="preserve">: </w:t>
      </w:r>
      <w:r w:rsidRPr="00D01A66">
        <w:rPr>
          <w:rFonts w:asciiTheme="minorHAnsi" w:hAnsiTheme="minorHAnsi" w:cstheme="minorHAnsi"/>
          <w:b/>
          <w:bCs/>
          <w:u w:val="single"/>
          <w:rtl/>
        </w:rPr>
        <w:t>"קסם על ים כנרת"</w:t>
      </w:r>
    </w:p>
    <w:p w14:paraId="06D4988D" w14:textId="002A44E7" w:rsidR="00D01A66" w:rsidRDefault="001302A5" w:rsidP="00D01A66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מלון  לאונרדו קלאב (הכל כלול)</w:t>
      </w:r>
    </w:p>
    <w:p w14:paraId="70A211AE" w14:textId="5FF3D1FD" w:rsidR="00D21F7C" w:rsidRDefault="00D21F7C" w:rsidP="00D01A66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מלון לאונרדו פלאזה  טבריה 5 כוכבים</w:t>
      </w:r>
    </w:p>
    <w:p w14:paraId="7A846905" w14:textId="77777777" w:rsidR="00D01A66" w:rsidRDefault="00D01A66" w:rsidP="00D01A66">
      <w:pPr>
        <w:rPr>
          <w:rFonts w:asciiTheme="minorHAnsi" w:hAnsiTheme="minorHAnsi" w:cstheme="minorHAnsi"/>
          <w:rtl/>
        </w:rPr>
      </w:pPr>
    </w:p>
    <w:p w14:paraId="7EAF104B" w14:textId="1C802126" w:rsidR="00D01A66" w:rsidRPr="00D01A66" w:rsidRDefault="00D01A66" w:rsidP="00D01A66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/>
          <w:b/>
          <w:bCs/>
          <w:rtl/>
        </w:rPr>
        <w:t xml:space="preserve">תכנית הנופש </w:t>
      </w:r>
    </w:p>
    <w:p w14:paraId="1D1112C5" w14:textId="77777777" w:rsidR="00D01A66" w:rsidRPr="00D01A66" w:rsidRDefault="00D01A66" w:rsidP="00D01A66">
      <w:pPr>
        <w:rPr>
          <w:rFonts w:asciiTheme="minorHAnsi" w:hAnsiTheme="minorHAnsi" w:cstheme="minorHAnsi"/>
          <w:b/>
          <w:bCs/>
          <w:u w:val="single"/>
          <w:rtl/>
        </w:rPr>
      </w:pPr>
    </w:p>
    <w:p w14:paraId="3A70A282" w14:textId="4A16D57B" w:rsidR="001302A5" w:rsidRDefault="00D01A66" w:rsidP="00D01A66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 w:hint="cs"/>
          <w:b/>
          <w:bCs/>
          <w:rtl/>
        </w:rPr>
        <w:t xml:space="preserve">יום חמישי </w:t>
      </w:r>
      <w:r w:rsidRPr="00D01A66">
        <w:rPr>
          <w:rFonts w:asciiTheme="minorHAnsi" w:hAnsiTheme="minorHAnsi" w:cstheme="minorHAnsi"/>
          <w:b/>
          <w:bCs/>
          <w:rtl/>
        </w:rPr>
        <w:t>14/7/22</w:t>
      </w:r>
    </w:p>
    <w:p w14:paraId="6908BCB4" w14:textId="4748C9D0" w:rsidR="00707990" w:rsidRPr="00707990" w:rsidRDefault="00707990" w:rsidP="00D01A66">
      <w:pPr>
        <w:rPr>
          <w:rFonts w:asciiTheme="minorBidi" w:hAnsiTheme="minorBidi" w:cstheme="minorBidi"/>
          <w:rtl/>
        </w:rPr>
      </w:pPr>
      <w:r>
        <w:rPr>
          <w:rFonts w:asciiTheme="minorHAnsi" w:hAnsiTheme="minorHAnsi" w:cstheme="minorHAnsi" w:hint="cs"/>
          <w:b/>
          <w:bCs/>
          <w:rtl/>
        </w:rPr>
        <w:t>ה</w:t>
      </w:r>
      <w:r>
        <w:rPr>
          <w:rFonts w:asciiTheme="minorHAnsi" w:hAnsiTheme="minorHAnsi" w:cstheme="minorHAnsi"/>
          <w:b/>
          <w:bCs/>
        </w:rPr>
        <w:t>fun</w:t>
      </w:r>
      <w:r>
        <w:rPr>
          <w:rFonts w:asciiTheme="minorHAnsi" w:hAnsiTheme="minorHAnsi" w:cstheme="minorHAnsi" w:hint="cs"/>
          <w:b/>
          <w:bCs/>
        </w:rPr>
        <w:t xml:space="preserve"> </w:t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Bidi" w:hAnsiTheme="minorBidi" w:cstheme="minorBidi" w:hint="cs"/>
          <w:b/>
          <w:bCs/>
          <w:rtl/>
        </w:rPr>
        <w:t xml:space="preserve"> </w:t>
      </w:r>
      <w:r>
        <w:rPr>
          <w:rFonts w:asciiTheme="minorBidi" w:hAnsiTheme="minorBidi" w:cstheme="minorBidi" w:hint="cs"/>
          <w:rtl/>
        </w:rPr>
        <w:t>מתחיל כבר ביום חמישי בבוקר</w:t>
      </w:r>
    </w:p>
    <w:p w14:paraId="2C4D355E" w14:textId="61073CEB" w:rsidR="001302A5" w:rsidRPr="001302A5" w:rsidRDefault="001302A5" w:rsidP="00D01A66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החל מ  10 בבוקר נפגשים בפארק המים  בחוף גיא  לבילוי ב מגלשות כיף גדול </w:t>
      </w:r>
    </w:p>
    <w:p w14:paraId="29051BEF" w14:textId="0511F27D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החל מ15:00 קבלת חדרים  </w:t>
      </w:r>
      <w:r w:rsidR="00707990">
        <w:rPr>
          <w:rFonts w:asciiTheme="minorHAnsi" w:hAnsiTheme="minorHAnsi" w:cstheme="minorHAnsi" w:hint="cs"/>
          <w:rtl/>
        </w:rPr>
        <w:t xml:space="preserve"> במלון ע"פ בחירתכם</w:t>
      </w:r>
    </w:p>
    <w:p w14:paraId="440D6FEC" w14:textId="154C4E95" w:rsidR="001302A5" w:rsidRPr="001302A5" w:rsidRDefault="00707990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  בקלאב -</w:t>
      </w:r>
      <w:r w:rsidR="001302A5" w:rsidRPr="001302A5">
        <w:rPr>
          <w:rFonts w:asciiTheme="minorHAnsi" w:hAnsiTheme="minorHAnsi" w:cstheme="minorHAnsi"/>
          <w:rtl/>
        </w:rPr>
        <w:t xml:space="preserve"> הכל לרשותכם  שתיה ח</w:t>
      </w:r>
      <w:r w:rsidR="00D01A66">
        <w:rPr>
          <w:rFonts w:asciiTheme="minorHAnsi" w:hAnsiTheme="minorHAnsi" w:cstheme="minorHAnsi" w:hint="cs"/>
          <w:rtl/>
        </w:rPr>
        <w:t>ו</w:t>
      </w:r>
      <w:r w:rsidR="001302A5" w:rsidRPr="001302A5">
        <w:rPr>
          <w:rFonts w:asciiTheme="minorHAnsi" w:hAnsiTheme="minorHAnsi" w:cstheme="minorHAnsi"/>
          <w:rtl/>
        </w:rPr>
        <w:t>פשית כיבוד קרטיבים בירה  הכל ח</w:t>
      </w:r>
      <w:r w:rsidR="00D01A66">
        <w:rPr>
          <w:rFonts w:asciiTheme="minorHAnsi" w:hAnsiTheme="minorHAnsi" w:cstheme="minorHAnsi" w:hint="cs"/>
          <w:rtl/>
        </w:rPr>
        <w:t>ו</w:t>
      </w:r>
      <w:r w:rsidR="001302A5" w:rsidRPr="001302A5">
        <w:rPr>
          <w:rFonts w:asciiTheme="minorHAnsi" w:hAnsiTheme="minorHAnsi" w:cstheme="minorHAnsi"/>
          <w:rtl/>
        </w:rPr>
        <w:t>פשי ח</w:t>
      </w:r>
      <w:r w:rsidR="00D01A66">
        <w:rPr>
          <w:rFonts w:asciiTheme="minorHAnsi" w:hAnsiTheme="minorHAnsi" w:cstheme="minorHAnsi" w:hint="cs"/>
          <w:rtl/>
        </w:rPr>
        <w:t>ו</w:t>
      </w:r>
      <w:r w:rsidR="001302A5" w:rsidRPr="001302A5">
        <w:rPr>
          <w:rFonts w:asciiTheme="minorHAnsi" w:hAnsiTheme="minorHAnsi" w:cstheme="minorHAnsi"/>
          <w:rtl/>
        </w:rPr>
        <w:t>פשי</w:t>
      </w:r>
    </w:p>
    <w:p w14:paraId="528B913E" w14:textId="2B6F79C7" w:rsid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 2 ארוחות ערב ו 2 ארוחות צהרים  ב2 הימים  כיבודים עוגות  קרטיבים שתיה קלה בירות יין חפשי</w:t>
      </w:r>
    </w:p>
    <w:p w14:paraId="6E9FA45A" w14:textId="7D710175" w:rsidR="00707990" w:rsidRDefault="00707990" w:rsidP="001302A5">
      <w:pPr>
        <w:rPr>
          <w:rFonts w:asciiTheme="minorHAnsi" w:hAnsiTheme="minorHAnsi" w:cstheme="minorHAnsi"/>
          <w:rtl/>
        </w:rPr>
      </w:pPr>
    </w:p>
    <w:p w14:paraId="7351F3F1" w14:textId="70460B42" w:rsidR="00707990" w:rsidRPr="001302A5" w:rsidRDefault="00707990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בלאונרדו  פלאזה </w:t>
      </w:r>
      <w:r>
        <w:rPr>
          <w:rFonts w:asciiTheme="minorHAnsi" w:hAnsiTheme="minorHAnsi" w:cstheme="minorHAnsi"/>
          <w:rtl/>
        </w:rPr>
        <w:t>–</w:t>
      </w:r>
      <w:r>
        <w:rPr>
          <w:rFonts w:asciiTheme="minorHAnsi" w:hAnsiTheme="minorHAnsi" w:cstheme="minorHAnsi" w:hint="cs"/>
          <w:rtl/>
        </w:rPr>
        <w:t xml:space="preserve"> מלון מפואר  חדרים צופים לכנרת  אוכל מעולה  - ונהפוך את המלון  עם מיתוג  לאירוע כיף</w:t>
      </w:r>
    </w:p>
    <w:p w14:paraId="70EED236" w14:textId="5258AC88" w:rsidR="00D01A66" w:rsidRDefault="00D01A66" w:rsidP="001302A5">
      <w:pPr>
        <w:rPr>
          <w:rFonts w:asciiTheme="minorHAnsi" w:hAnsiTheme="minorHAnsi" w:cstheme="minorHAnsi"/>
          <w:rtl/>
        </w:rPr>
      </w:pPr>
    </w:p>
    <w:p w14:paraId="6E9AB16A" w14:textId="77777777" w:rsidR="00707990" w:rsidRDefault="00707990" w:rsidP="00707990">
      <w:pPr>
        <w:rPr>
          <w:rFonts w:asciiTheme="minorHAnsi" w:hAnsiTheme="minorHAnsi" w:cstheme="minorHAnsi"/>
          <w:rtl/>
        </w:rPr>
      </w:pPr>
      <w:r w:rsidRPr="006178A4">
        <w:rPr>
          <w:rFonts w:asciiTheme="minorHAnsi" w:hAnsiTheme="minorHAnsi" w:cstheme="minorHAnsi"/>
          <w:b/>
          <w:bCs/>
          <w:rtl/>
        </w:rPr>
        <w:t>אירוע ערב  במלון</w:t>
      </w:r>
      <w:r>
        <w:rPr>
          <w:rFonts w:asciiTheme="minorHAnsi" w:hAnsiTheme="minorHAnsi" w:cstheme="minorHAnsi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</w:t>
      </w:r>
      <w:r>
        <w:rPr>
          <w:rFonts w:asciiTheme="minorHAnsi" w:hAnsiTheme="minorHAnsi" w:cstheme="minorHAnsi" w:hint="cs"/>
          <w:rtl/>
        </w:rPr>
        <w:t xml:space="preserve">  </w:t>
      </w:r>
      <w:r w:rsidRPr="006178A4">
        <w:rPr>
          <w:rFonts w:asciiTheme="minorHAnsi" w:hAnsiTheme="minorHAnsi" w:cstheme="minorHAnsi" w:hint="cs"/>
          <w:b/>
          <w:bCs/>
          <w:rtl/>
        </w:rPr>
        <w:t>טברנה יונית</w:t>
      </w:r>
      <w:r>
        <w:rPr>
          <w:rFonts w:asciiTheme="minorHAnsi" w:hAnsiTheme="minorHAnsi" w:cstheme="minorHAnsi" w:hint="cs"/>
          <w:rtl/>
        </w:rPr>
        <w:t xml:space="preserve">   </w:t>
      </w:r>
    </w:p>
    <w:p w14:paraId="6817F4B7" w14:textId="5FB3BFB1" w:rsidR="00707990" w:rsidRDefault="00707990" w:rsidP="00707990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  אוזו  </w:t>
      </w:r>
      <w:r w:rsidRPr="001302A5">
        <w:rPr>
          <w:rFonts w:asciiTheme="minorHAnsi" w:hAnsiTheme="minorHAnsi" w:cstheme="minorHAnsi"/>
          <w:rtl/>
        </w:rPr>
        <w:t xml:space="preserve">שתיה קלה בירה וחטיפים </w:t>
      </w:r>
    </w:p>
    <w:p w14:paraId="0DCDD3ED" w14:textId="77777777" w:rsidR="007C5131" w:rsidRPr="001302A5" w:rsidRDefault="007C5131" w:rsidP="00707990">
      <w:pPr>
        <w:rPr>
          <w:rFonts w:asciiTheme="minorHAnsi" w:hAnsiTheme="minorHAnsi" w:cstheme="minorHAnsi"/>
          <w:rtl/>
        </w:rPr>
      </w:pPr>
    </w:p>
    <w:p w14:paraId="36A48142" w14:textId="77777777" w:rsidR="007C5131" w:rsidRPr="007C5131" w:rsidRDefault="00707990" w:rsidP="00707990">
      <w:pPr>
        <w:rPr>
          <w:rFonts w:asciiTheme="minorHAnsi" w:hAnsiTheme="minorHAnsi" w:cstheme="minorHAnsi"/>
          <w:b/>
          <w:bCs/>
          <w:rtl/>
        </w:rPr>
      </w:pPr>
      <w:r w:rsidRPr="007C5131">
        <w:rPr>
          <w:rFonts w:asciiTheme="minorHAnsi" w:hAnsiTheme="minorHAnsi" w:cstheme="minorHAnsi" w:hint="cs"/>
          <w:b/>
          <w:bCs/>
          <w:rtl/>
        </w:rPr>
        <w:t>מופע של סטלוס ואור</w:t>
      </w:r>
      <w:r w:rsidR="007C5131" w:rsidRPr="007C5131">
        <w:rPr>
          <w:rFonts w:asciiTheme="minorHAnsi" w:hAnsiTheme="minorHAnsi" w:cstheme="minorHAnsi" w:hint="cs"/>
          <w:b/>
          <w:bCs/>
          <w:rtl/>
        </w:rPr>
        <w:t xml:space="preserve">ן חן </w:t>
      </w:r>
      <w:r w:rsidRPr="007C5131">
        <w:rPr>
          <w:rFonts w:asciiTheme="minorHAnsi" w:hAnsiTheme="minorHAnsi" w:cstheme="minorHAnsi" w:hint="cs"/>
          <w:b/>
          <w:bCs/>
          <w:rtl/>
        </w:rPr>
        <w:t xml:space="preserve">  או  מופע של  "היווניה " ולהקתה </w:t>
      </w:r>
      <w:r w:rsidRPr="007C5131">
        <w:rPr>
          <w:rFonts w:asciiTheme="minorHAnsi" w:hAnsiTheme="minorHAnsi" w:cstheme="minorHAnsi"/>
          <w:b/>
          <w:bCs/>
          <w:rtl/>
        </w:rPr>
        <w:t xml:space="preserve"> ומסיבת ריקודים  </w:t>
      </w:r>
    </w:p>
    <w:p w14:paraId="6A818581" w14:textId="77777777" w:rsidR="007C5131" w:rsidRPr="007C5131" w:rsidRDefault="007C5131" w:rsidP="00707990">
      <w:pPr>
        <w:rPr>
          <w:rFonts w:asciiTheme="minorHAnsi" w:hAnsiTheme="minorHAnsi" w:cstheme="minorHAnsi"/>
          <w:b/>
          <w:bCs/>
          <w:rtl/>
        </w:rPr>
      </w:pPr>
    </w:p>
    <w:p w14:paraId="7A13F6FB" w14:textId="1BBB1EAF" w:rsidR="00707990" w:rsidRPr="007C5131" w:rsidRDefault="00707990" w:rsidP="00707990">
      <w:pPr>
        <w:rPr>
          <w:rFonts w:asciiTheme="minorHAnsi" w:hAnsiTheme="minorHAnsi" w:cstheme="minorHAnsi"/>
          <w:b/>
          <w:bCs/>
          <w:rtl/>
        </w:rPr>
      </w:pPr>
      <w:r w:rsidRPr="007C5131">
        <w:rPr>
          <w:rFonts w:asciiTheme="minorHAnsi" w:hAnsiTheme="minorHAnsi" w:cstheme="minorHAnsi" w:hint="cs"/>
          <w:b/>
          <w:bCs/>
          <w:rtl/>
        </w:rPr>
        <w:t xml:space="preserve"> </w:t>
      </w:r>
      <w:r w:rsidRPr="007C5131">
        <w:rPr>
          <w:rFonts w:asciiTheme="minorHAnsi" w:hAnsiTheme="minorHAnsi" w:cstheme="minorHAnsi"/>
          <w:b/>
          <w:bCs/>
          <w:rtl/>
        </w:rPr>
        <w:t xml:space="preserve">או </w:t>
      </w:r>
      <w:r w:rsidR="008C5318">
        <w:rPr>
          <w:rFonts w:asciiTheme="minorHAnsi" w:hAnsiTheme="minorHAnsi" w:cstheme="minorHAnsi" w:hint="cs"/>
          <w:b/>
          <w:bCs/>
          <w:rtl/>
        </w:rPr>
        <w:t xml:space="preserve"> לחיופין   </w:t>
      </w:r>
      <w:r w:rsidRPr="007C5131">
        <w:rPr>
          <w:rFonts w:asciiTheme="minorHAnsi" w:hAnsiTheme="minorHAnsi" w:cstheme="minorHAnsi"/>
          <w:b/>
          <w:bCs/>
          <w:rtl/>
        </w:rPr>
        <w:t xml:space="preserve">אומן סטנד אפ </w:t>
      </w:r>
      <w:r w:rsidR="007C5131" w:rsidRPr="007C5131">
        <w:rPr>
          <w:rFonts w:asciiTheme="minorHAnsi" w:hAnsiTheme="minorHAnsi" w:cstheme="minorHAnsi" w:hint="cs"/>
          <w:b/>
          <w:bCs/>
          <w:rtl/>
        </w:rPr>
        <w:t xml:space="preserve">   שלום אסייג  /נדב אבוקסיס/ רותם אבוהב</w:t>
      </w:r>
    </w:p>
    <w:p w14:paraId="6AF6E79A" w14:textId="4FA1797E" w:rsidR="00707990" w:rsidRDefault="00707990" w:rsidP="00707990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 xml:space="preserve">לילדים </w:t>
      </w:r>
      <w:r w:rsidRPr="001302A5">
        <w:rPr>
          <w:rFonts w:asciiTheme="minorHAnsi" w:hAnsiTheme="minorHAnsi" w:cstheme="minorHAnsi"/>
          <w:rtl/>
        </w:rPr>
        <w:t xml:space="preserve">מסיבת פיג'מות </w:t>
      </w:r>
      <w:r w:rsidR="007C5131">
        <w:rPr>
          <w:rFonts w:asciiTheme="minorHAnsi" w:hAnsiTheme="minorHAnsi" w:cstheme="minorHAnsi" w:hint="cs"/>
          <w:rtl/>
        </w:rPr>
        <w:t xml:space="preserve"> באולם נפרד </w:t>
      </w:r>
      <w:r w:rsidRPr="001302A5">
        <w:rPr>
          <w:rFonts w:asciiTheme="minorHAnsi" w:hAnsiTheme="minorHAnsi" w:cstheme="minorHAnsi"/>
          <w:rtl/>
        </w:rPr>
        <w:t xml:space="preserve"> עם הפעלות מיוחדות</w:t>
      </w:r>
      <w:r w:rsidR="007C5131">
        <w:rPr>
          <w:rFonts w:asciiTheme="minorHAnsi" w:hAnsiTheme="minorHAnsi" w:cstheme="minorHAnsi" w:hint="cs"/>
          <w:rtl/>
        </w:rPr>
        <w:t xml:space="preserve"> משחקים ופרסים </w:t>
      </w:r>
    </w:p>
    <w:p w14:paraId="2EDFAEC8" w14:textId="5640EC2C" w:rsidR="00707990" w:rsidRDefault="00707990" w:rsidP="001302A5">
      <w:pPr>
        <w:rPr>
          <w:rFonts w:asciiTheme="minorHAnsi" w:hAnsiTheme="minorHAnsi" w:cstheme="minorHAnsi"/>
          <w:rtl/>
        </w:rPr>
      </w:pPr>
    </w:p>
    <w:p w14:paraId="13B132B2" w14:textId="77777777" w:rsidR="00707990" w:rsidRPr="001302A5" w:rsidRDefault="00707990" w:rsidP="001302A5">
      <w:pPr>
        <w:rPr>
          <w:rFonts w:asciiTheme="minorHAnsi" w:hAnsiTheme="minorHAnsi" w:cstheme="minorHAnsi"/>
          <w:rtl/>
        </w:rPr>
      </w:pPr>
    </w:p>
    <w:p w14:paraId="0C156F89" w14:textId="77777777" w:rsidR="008C5318" w:rsidRDefault="008C5318" w:rsidP="00D01A66">
      <w:pPr>
        <w:rPr>
          <w:rFonts w:asciiTheme="minorHAnsi" w:hAnsiTheme="minorHAnsi" w:cstheme="minorHAnsi"/>
          <w:b/>
          <w:bCs/>
          <w:rtl/>
        </w:rPr>
      </w:pPr>
    </w:p>
    <w:p w14:paraId="082A3C1C" w14:textId="77777777" w:rsidR="008C5318" w:rsidRDefault="008C5318" w:rsidP="00D01A66">
      <w:pPr>
        <w:rPr>
          <w:rFonts w:asciiTheme="minorHAnsi" w:hAnsiTheme="minorHAnsi" w:cstheme="minorHAnsi"/>
          <w:b/>
          <w:bCs/>
          <w:rtl/>
        </w:rPr>
      </w:pPr>
    </w:p>
    <w:p w14:paraId="4FC72770" w14:textId="77777777" w:rsidR="008C5318" w:rsidRDefault="008C5318" w:rsidP="00D01A66">
      <w:pPr>
        <w:rPr>
          <w:rFonts w:asciiTheme="minorHAnsi" w:hAnsiTheme="minorHAnsi" w:cstheme="minorHAnsi"/>
          <w:b/>
          <w:bCs/>
          <w:rtl/>
        </w:rPr>
      </w:pPr>
    </w:p>
    <w:p w14:paraId="219D68BF" w14:textId="77777777" w:rsidR="008C5318" w:rsidRDefault="008C5318" w:rsidP="00D01A66">
      <w:pPr>
        <w:rPr>
          <w:rFonts w:asciiTheme="minorHAnsi" w:hAnsiTheme="minorHAnsi" w:cstheme="minorHAnsi"/>
          <w:b/>
          <w:bCs/>
          <w:rtl/>
        </w:rPr>
      </w:pPr>
    </w:p>
    <w:p w14:paraId="5408CEB5" w14:textId="2640DE50" w:rsidR="00D01A66" w:rsidRDefault="00D01A66" w:rsidP="00D01A66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/>
          <w:b/>
          <w:bCs/>
          <w:rtl/>
        </w:rPr>
        <w:t xml:space="preserve">יום ו </w:t>
      </w:r>
      <w:r>
        <w:rPr>
          <w:rFonts w:asciiTheme="minorHAnsi" w:hAnsiTheme="minorHAnsi" w:cstheme="minorHAnsi" w:hint="cs"/>
          <w:b/>
          <w:bCs/>
          <w:rtl/>
        </w:rPr>
        <w:t>15/7/22</w:t>
      </w:r>
      <w:r w:rsidRPr="00D01A66">
        <w:rPr>
          <w:rFonts w:asciiTheme="minorHAnsi" w:hAnsiTheme="minorHAnsi" w:cstheme="minorHAnsi"/>
          <w:b/>
          <w:bCs/>
          <w:rtl/>
        </w:rPr>
        <w:t xml:space="preserve">   </w:t>
      </w:r>
    </w:p>
    <w:p w14:paraId="32391E4A" w14:textId="544BCD48" w:rsidR="007C5131" w:rsidRDefault="007C5131" w:rsidP="00D01A66">
      <w:pPr>
        <w:rPr>
          <w:rFonts w:asciiTheme="minorHAnsi" w:hAnsiTheme="minorHAnsi" w:cstheme="minorHAnsi"/>
          <w:b/>
          <w:bCs/>
          <w:rtl/>
        </w:rPr>
      </w:pPr>
    </w:p>
    <w:p w14:paraId="7B0F24AC" w14:textId="62BC3D14" w:rsidR="007C5131" w:rsidRDefault="007C5131" w:rsidP="00D01A66">
      <w:pPr>
        <w:rPr>
          <w:rFonts w:asciiTheme="minorHAnsi" w:hAnsiTheme="minorHAnsi" w:cstheme="minorHAnsi"/>
          <w:b/>
          <w:bCs/>
          <w:rtl/>
        </w:rPr>
      </w:pPr>
      <w:r>
        <w:rPr>
          <w:rFonts w:asciiTheme="minorHAnsi" w:hAnsiTheme="minorHAnsi" w:cstheme="minorHAnsi" w:hint="cs"/>
          <w:b/>
          <w:bCs/>
          <w:rtl/>
        </w:rPr>
        <w:t>ארוחת בוקר</w:t>
      </w:r>
    </w:p>
    <w:p w14:paraId="6A800EFD" w14:textId="4DCC013C" w:rsidR="007C5131" w:rsidRDefault="007C5131" w:rsidP="00D01A66">
      <w:pPr>
        <w:rPr>
          <w:rFonts w:asciiTheme="minorHAnsi" w:hAnsiTheme="minorHAnsi" w:cstheme="minorHAnsi"/>
          <w:b/>
          <w:bCs/>
          <w:rtl/>
        </w:rPr>
      </w:pPr>
    </w:p>
    <w:p w14:paraId="26584845" w14:textId="24038E02" w:rsidR="007C5131" w:rsidRPr="00D01A66" w:rsidRDefault="007C5131" w:rsidP="00D01A66">
      <w:pPr>
        <w:rPr>
          <w:rFonts w:asciiTheme="minorHAnsi" w:hAnsiTheme="minorHAnsi" w:cstheme="minorHAnsi"/>
          <w:b/>
          <w:bCs/>
          <w:rtl/>
        </w:rPr>
      </w:pPr>
      <w:r>
        <w:rPr>
          <w:rFonts w:asciiTheme="minorHAnsi" w:hAnsiTheme="minorHAnsi" w:cstheme="minorHAnsi" w:hint="cs"/>
          <w:b/>
          <w:bCs/>
          <w:rtl/>
        </w:rPr>
        <w:t>אקשן על המיים</w:t>
      </w:r>
    </w:p>
    <w:p w14:paraId="392E9214" w14:textId="77777777" w:rsidR="007C5131" w:rsidRDefault="00D01A6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 xml:space="preserve">פעילות  באבו קיאק </w:t>
      </w:r>
      <w:r w:rsidR="007C5131">
        <w:rPr>
          <w:rFonts w:asciiTheme="minorHAnsi" w:hAnsiTheme="minorHAnsi" w:cstheme="minorHAnsi" w:hint="cs"/>
          <w:rtl/>
        </w:rPr>
        <w:t xml:space="preserve"> בפארק הירדן  </w:t>
      </w:r>
      <w:r>
        <w:rPr>
          <w:rFonts w:asciiTheme="minorHAnsi" w:hAnsiTheme="minorHAnsi" w:cstheme="minorHAnsi"/>
          <w:rtl/>
        </w:rPr>
        <w:t xml:space="preserve"> שייט ק</w:t>
      </w:r>
      <w:r w:rsidR="001302A5" w:rsidRPr="001302A5">
        <w:rPr>
          <w:rFonts w:asciiTheme="minorHAnsi" w:hAnsiTheme="minorHAnsi" w:cstheme="minorHAnsi"/>
          <w:rtl/>
        </w:rPr>
        <w:t xml:space="preserve">יאקים בירדן  </w:t>
      </w:r>
      <w:r w:rsidR="007C5131">
        <w:rPr>
          <w:rFonts w:asciiTheme="minorHAnsi" w:hAnsiTheme="minorHAnsi" w:cstheme="minorHAnsi" w:hint="cs"/>
          <w:rtl/>
        </w:rPr>
        <w:t xml:space="preserve"> כולל פינוקים של אבטיחים  קרטיבים   </w:t>
      </w:r>
    </w:p>
    <w:p w14:paraId="43DAB190" w14:textId="7C9F7120" w:rsidR="001302A5" w:rsidRDefault="007C5131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   </w:t>
      </w:r>
      <w:r w:rsidR="001302A5" w:rsidRPr="001302A5">
        <w:rPr>
          <w:rFonts w:asciiTheme="minorHAnsi" w:hAnsiTheme="minorHAnsi" w:cstheme="minorHAnsi"/>
          <w:rtl/>
        </w:rPr>
        <w:t>ובמקביל נציע מסלולי טיול נוספים בגליל ובגולן</w:t>
      </w:r>
      <w:r>
        <w:rPr>
          <w:rFonts w:asciiTheme="minorHAnsi" w:hAnsiTheme="minorHAnsi" w:cstheme="minorHAnsi" w:hint="cs"/>
          <w:rtl/>
        </w:rPr>
        <w:t xml:space="preserve">  כולל קיברי צדיקים עמוקה צפת </w:t>
      </w:r>
    </w:p>
    <w:p w14:paraId="0BC3E651" w14:textId="7567777B" w:rsidR="007C5131" w:rsidRDefault="007C5131" w:rsidP="001302A5">
      <w:pPr>
        <w:rPr>
          <w:rFonts w:asciiTheme="minorHAnsi" w:hAnsiTheme="minorHAnsi" w:cstheme="minorHAnsi"/>
          <w:rtl/>
        </w:rPr>
      </w:pPr>
    </w:p>
    <w:p w14:paraId="1D5FA385" w14:textId="03714D8C" w:rsidR="007C5131" w:rsidRPr="008C5318" w:rsidRDefault="007C5131" w:rsidP="001302A5">
      <w:pPr>
        <w:rPr>
          <w:rFonts w:asciiTheme="minorHAnsi" w:hAnsiTheme="minorHAnsi" w:cstheme="minorHAnsi"/>
          <w:b/>
          <w:bCs/>
          <w:rtl/>
        </w:rPr>
      </w:pPr>
      <w:r w:rsidRPr="008C5318">
        <w:rPr>
          <w:rFonts w:asciiTheme="minorHAnsi" w:hAnsiTheme="minorHAnsi" w:cstheme="minorHAnsi" w:hint="cs"/>
          <w:b/>
          <w:bCs/>
          <w:rtl/>
        </w:rPr>
        <w:t>ארוחת צהרים קלה  דרוזית בדרך</w:t>
      </w:r>
    </w:p>
    <w:p w14:paraId="2CB8A52A" w14:textId="42A503AA" w:rsidR="007C5131" w:rsidRDefault="007C5131" w:rsidP="001302A5">
      <w:pPr>
        <w:rPr>
          <w:rFonts w:asciiTheme="minorHAnsi" w:hAnsiTheme="minorHAnsi" w:cstheme="minorHAnsi"/>
          <w:rtl/>
        </w:rPr>
      </w:pPr>
    </w:p>
    <w:p w14:paraId="4F8A6E91" w14:textId="2DB00C10" w:rsidR="007C5131" w:rsidRPr="008C5318" w:rsidRDefault="007C5131" w:rsidP="001302A5">
      <w:pPr>
        <w:rPr>
          <w:rFonts w:asciiTheme="minorHAnsi" w:hAnsiTheme="minorHAnsi" w:cstheme="minorHAnsi"/>
          <w:b/>
          <w:bCs/>
          <w:rtl/>
        </w:rPr>
      </w:pPr>
      <w:r w:rsidRPr="008C5318">
        <w:rPr>
          <w:rFonts w:asciiTheme="minorHAnsi" w:hAnsiTheme="minorHAnsi" w:cstheme="minorHAnsi" w:hint="cs"/>
          <w:b/>
          <w:bCs/>
          <w:rtl/>
        </w:rPr>
        <w:t xml:space="preserve">קבלת שבת </w:t>
      </w:r>
    </w:p>
    <w:p w14:paraId="55CB9ECC" w14:textId="7F97E1E8" w:rsidR="007C5131" w:rsidRDefault="007C5131" w:rsidP="001302A5">
      <w:pPr>
        <w:rPr>
          <w:rFonts w:asciiTheme="minorHAnsi" w:hAnsiTheme="minorHAnsi" w:cstheme="minorHAnsi"/>
          <w:rtl/>
        </w:rPr>
      </w:pPr>
    </w:p>
    <w:p w14:paraId="00C26D68" w14:textId="4F8B2898" w:rsidR="007C5131" w:rsidRDefault="007C5131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לפני כניסת  השבת ,נתאסף כולנו  על שפת הבריכה  ל קפה ועוגה עם זמר </w:t>
      </w:r>
      <w:r w:rsidR="009E7CE6">
        <w:rPr>
          <w:rFonts w:asciiTheme="minorHAnsi" w:hAnsiTheme="minorHAnsi" w:cstheme="minorHAnsi" w:hint="cs"/>
          <w:rtl/>
        </w:rPr>
        <w:t xml:space="preserve"> ונשיר יחד </w:t>
      </w:r>
      <w:r>
        <w:rPr>
          <w:rFonts w:asciiTheme="minorHAnsi" w:hAnsiTheme="minorHAnsi" w:cstheme="minorHAnsi" w:hint="cs"/>
          <w:rtl/>
        </w:rPr>
        <w:t xml:space="preserve">שירי שבת </w:t>
      </w:r>
      <w:r w:rsidR="009E7CE6">
        <w:rPr>
          <w:rFonts w:asciiTheme="minorHAnsi" w:hAnsiTheme="minorHAnsi" w:cstheme="minorHAnsi" w:hint="cs"/>
          <w:rtl/>
        </w:rPr>
        <w:t xml:space="preserve"> והדלקת נרות שבת</w:t>
      </w:r>
    </w:p>
    <w:p w14:paraId="1E012694" w14:textId="2D31B636" w:rsidR="009E7CE6" w:rsidRDefault="009E7CE6" w:rsidP="001302A5">
      <w:pPr>
        <w:rPr>
          <w:rFonts w:asciiTheme="minorHAnsi" w:hAnsiTheme="minorHAnsi" w:cstheme="minorHAnsi"/>
          <w:rtl/>
        </w:rPr>
      </w:pPr>
    </w:p>
    <w:p w14:paraId="6728032A" w14:textId="28A11D5F" w:rsidR="009E7CE6" w:rsidRDefault="009E7CE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ארוחת ערב  באזור שמור עבורכם</w:t>
      </w:r>
    </w:p>
    <w:p w14:paraId="47F08A4C" w14:textId="71F655B4" w:rsidR="009E7CE6" w:rsidRDefault="009E7CE6" w:rsidP="001302A5">
      <w:pPr>
        <w:rPr>
          <w:rFonts w:asciiTheme="minorHAnsi" w:hAnsiTheme="minorHAnsi" w:cstheme="minorHAnsi"/>
          <w:rtl/>
        </w:rPr>
      </w:pPr>
    </w:p>
    <w:p w14:paraId="1242E144" w14:textId="3D8D18DB" w:rsidR="009E7CE6" w:rsidRDefault="009E7CE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הרצאה </w:t>
      </w:r>
      <w:r>
        <w:rPr>
          <w:rFonts w:asciiTheme="minorHAnsi" w:hAnsiTheme="minorHAnsi" w:cstheme="minorHAnsi"/>
          <w:rtl/>
        </w:rPr>
        <w:t>–</w:t>
      </w:r>
      <w:r>
        <w:rPr>
          <w:rFonts w:asciiTheme="minorHAnsi" w:hAnsiTheme="minorHAnsi" w:cstheme="minorHAnsi" w:hint="cs"/>
          <w:rtl/>
        </w:rPr>
        <w:t xml:space="preserve"> בנושא  מינהגים  וסיפורי צדיקים בגליל</w:t>
      </w:r>
    </w:p>
    <w:p w14:paraId="68FF59BB" w14:textId="27224269" w:rsidR="009E7CE6" w:rsidRDefault="009E7CE6" w:rsidP="001302A5">
      <w:pPr>
        <w:rPr>
          <w:rFonts w:asciiTheme="minorHAnsi" w:hAnsiTheme="minorHAnsi" w:cstheme="minorHAnsi"/>
          <w:rtl/>
        </w:rPr>
      </w:pPr>
    </w:p>
    <w:p w14:paraId="685A8A10" w14:textId="7C4F0414" w:rsidR="009E7CE6" w:rsidRDefault="009E7CE6" w:rsidP="001302A5">
      <w:pPr>
        <w:rPr>
          <w:rFonts w:asciiTheme="minorHAnsi" w:hAnsiTheme="minorHAnsi" w:cstheme="minorHAnsi"/>
          <w:b/>
          <w:bCs/>
          <w:rtl/>
        </w:rPr>
      </w:pPr>
      <w:r w:rsidRPr="009E7CE6">
        <w:rPr>
          <w:rFonts w:asciiTheme="minorHAnsi" w:hAnsiTheme="minorHAnsi" w:cstheme="minorHAnsi" w:hint="cs"/>
          <w:b/>
          <w:bCs/>
          <w:rtl/>
        </w:rPr>
        <w:t xml:space="preserve">שבת </w:t>
      </w:r>
    </w:p>
    <w:p w14:paraId="7E5C5DCF" w14:textId="3887D9CB" w:rsidR="009E7CE6" w:rsidRDefault="009E7CE6" w:rsidP="001302A5">
      <w:pPr>
        <w:rPr>
          <w:rFonts w:asciiTheme="minorHAnsi" w:hAnsiTheme="minorHAnsi" w:cstheme="minorHAnsi"/>
          <w:b/>
          <w:bCs/>
          <w:rtl/>
        </w:rPr>
      </w:pPr>
    </w:p>
    <w:p w14:paraId="4EBB0382" w14:textId="2FEB7D1C" w:rsidR="009E7CE6" w:rsidRDefault="009E7CE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b/>
          <w:bCs/>
          <w:rtl/>
        </w:rPr>
        <w:t>ארוחת בוקר</w:t>
      </w:r>
    </w:p>
    <w:p w14:paraId="782B7695" w14:textId="3671230C" w:rsidR="009E7CE6" w:rsidRDefault="009E7CE6" w:rsidP="001302A5">
      <w:pPr>
        <w:rPr>
          <w:rFonts w:asciiTheme="minorHAnsi" w:hAnsiTheme="minorHAnsi" w:cstheme="minorHAnsi"/>
          <w:rtl/>
        </w:rPr>
      </w:pPr>
    </w:p>
    <w:p w14:paraId="2D5A5302" w14:textId="037B84AF" w:rsidR="009E7CE6" w:rsidRDefault="009E7CE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בילוי בבריכת השחיה  רחצה בכנרת  </w:t>
      </w:r>
    </w:p>
    <w:p w14:paraId="349DDAC2" w14:textId="77777777" w:rsidR="008C5318" w:rsidRDefault="008C5318" w:rsidP="001302A5">
      <w:pPr>
        <w:rPr>
          <w:rFonts w:asciiTheme="minorHAnsi" w:hAnsiTheme="minorHAnsi" w:cstheme="minorHAnsi"/>
          <w:rtl/>
        </w:rPr>
      </w:pPr>
    </w:p>
    <w:p w14:paraId="78A4F72A" w14:textId="47ACE928" w:rsidR="009E7CE6" w:rsidRDefault="009E7CE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סיור רגלי בלווי מדריך ל עתיקות טבריה </w:t>
      </w:r>
    </w:p>
    <w:p w14:paraId="4F797713" w14:textId="01DA020D" w:rsidR="009E7CE6" w:rsidRDefault="009E7CE6" w:rsidP="001302A5">
      <w:pPr>
        <w:rPr>
          <w:rFonts w:asciiTheme="minorHAnsi" w:hAnsiTheme="minorHAnsi" w:cstheme="minorHAnsi"/>
          <w:rtl/>
        </w:rPr>
      </w:pPr>
    </w:p>
    <w:p w14:paraId="238D60A6" w14:textId="26DE0C42" w:rsidR="009E7CE6" w:rsidRDefault="009E7CE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ארוחת צהריים</w:t>
      </w:r>
    </w:p>
    <w:p w14:paraId="2F891A44" w14:textId="77777777" w:rsidR="008C5318" w:rsidRPr="009E7CE6" w:rsidRDefault="008C5318" w:rsidP="001302A5">
      <w:pPr>
        <w:rPr>
          <w:rFonts w:asciiTheme="minorHAnsi" w:hAnsiTheme="minorHAnsi" w:cstheme="minorHAnsi"/>
          <w:rtl/>
        </w:rPr>
      </w:pPr>
    </w:p>
    <w:p w14:paraId="3A702FB6" w14:textId="7CE33739" w:rsidR="009E7CE6" w:rsidRDefault="009E7CE6" w:rsidP="001302A5">
      <w:pPr>
        <w:rPr>
          <w:rFonts w:asciiTheme="minorHAnsi" w:hAnsiTheme="minorHAnsi" w:cstheme="minorHAnsi"/>
          <w:rtl/>
        </w:rPr>
      </w:pPr>
    </w:p>
    <w:p w14:paraId="33CA8B4E" w14:textId="77777777" w:rsidR="009E7CE6" w:rsidRDefault="009E7CE6" w:rsidP="001302A5">
      <w:pPr>
        <w:rPr>
          <w:rFonts w:asciiTheme="minorHAnsi" w:hAnsiTheme="minorHAnsi" w:cstheme="minorHAnsi"/>
          <w:rtl/>
        </w:rPr>
      </w:pPr>
    </w:p>
    <w:p w14:paraId="090B95F4" w14:textId="2EC83E61" w:rsidR="009E7CE6" w:rsidRDefault="009E7CE6" w:rsidP="001302A5">
      <w:pPr>
        <w:rPr>
          <w:rFonts w:asciiTheme="minorHAnsi" w:hAnsiTheme="minorHAnsi" w:cstheme="minorHAnsi"/>
          <w:rtl/>
        </w:rPr>
      </w:pPr>
    </w:p>
    <w:p w14:paraId="530DE4A8" w14:textId="5709DD91" w:rsidR="008C5318" w:rsidRDefault="008C5318" w:rsidP="001302A5">
      <w:pPr>
        <w:rPr>
          <w:rFonts w:asciiTheme="minorHAnsi" w:hAnsiTheme="minorHAnsi" w:cstheme="minorHAnsi"/>
          <w:rtl/>
        </w:rPr>
      </w:pPr>
    </w:p>
    <w:p w14:paraId="3085EA07" w14:textId="1C6FED08" w:rsidR="008C5318" w:rsidRDefault="008C5318" w:rsidP="001302A5">
      <w:pPr>
        <w:rPr>
          <w:rFonts w:asciiTheme="minorHAnsi" w:hAnsiTheme="minorHAnsi" w:cstheme="minorHAnsi"/>
          <w:rtl/>
        </w:rPr>
      </w:pPr>
    </w:p>
    <w:p w14:paraId="0CE50142" w14:textId="486E010A" w:rsidR="008C5318" w:rsidRDefault="008C5318" w:rsidP="001302A5">
      <w:pPr>
        <w:rPr>
          <w:rFonts w:asciiTheme="minorHAnsi" w:hAnsiTheme="minorHAnsi" w:cstheme="minorHAnsi"/>
          <w:rtl/>
        </w:rPr>
      </w:pPr>
    </w:p>
    <w:p w14:paraId="3F2AC216" w14:textId="66649D95" w:rsidR="008C5318" w:rsidRDefault="008C5318" w:rsidP="001302A5">
      <w:pPr>
        <w:rPr>
          <w:rFonts w:asciiTheme="minorHAnsi" w:hAnsiTheme="minorHAnsi" w:cstheme="minorHAnsi"/>
          <w:rtl/>
        </w:rPr>
      </w:pPr>
    </w:p>
    <w:p w14:paraId="3CFE43EE" w14:textId="0180E365" w:rsidR="008C5318" w:rsidRDefault="008C5318" w:rsidP="001302A5">
      <w:pPr>
        <w:rPr>
          <w:rFonts w:asciiTheme="minorHAnsi" w:hAnsiTheme="minorHAnsi" w:cstheme="minorHAnsi"/>
          <w:rtl/>
        </w:rPr>
      </w:pPr>
    </w:p>
    <w:p w14:paraId="48A05CAD" w14:textId="4B104186" w:rsidR="008C5318" w:rsidRDefault="008C5318" w:rsidP="001302A5">
      <w:pPr>
        <w:rPr>
          <w:rFonts w:asciiTheme="minorHAnsi" w:hAnsiTheme="minorHAnsi" w:cstheme="minorHAnsi"/>
          <w:rtl/>
        </w:rPr>
      </w:pPr>
    </w:p>
    <w:p w14:paraId="49AE8D77" w14:textId="4875FBA0" w:rsidR="008C5318" w:rsidRDefault="008C5318" w:rsidP="001302A5">
      <w:pPr>
        <w:rPr>
          <w:rFonts w:asciiTheme="minorHAnsi" w:hAnsiTheme="minorHAnsi" w:cstheme="minorHAnsi"/>
          <w:rtl/>
        </w:rPr>
      </w:pPr>
    </w:p>
    <w:p w14:paraId="71430A74" w14:textId="33F50279" w:rsidR="008C5318" w:rsidRDefault="008C5318" w:rsidP="001302A5">
      <w:pPr>
        <w:rPr>
          <w:rFonts w:asciiTheme="minorHAnsi" w:hAnsiTheme="minorHAnsi" w:cstheme="minorHAnsi"/>
          <w:rtl/>
        </w:rPr>
      </w:pPr>
    </w:p>
    <w:p w14:paraId="596C9906" w14:textId="36375671" w:rsidR="008C5318" w:rsidRDefault="008C5318" w:rsidP="001302A5">
      <w:pPr>
        <w:rPr>
          <w:rFonts w:asciiTheme="minorHAnsi" w:hAnsiTheme="minorHAnsi" w:cstheme="minorHAnsi"/>
          <w:rtl/>
        </w:rPr>
      </w:pPr>
    </w:p>
    <w:p w14:paraId="03FC1009" w14:textId="77FFDAB8" w:rsidR="008C5318" w:rsidRDefault="008C5318" w:rsidP="001302A5">
      <w:pPr>
        <w:rPr>
          <w:rFonts w:asciiTheme="minorHAnsi" w:hAnsiTheme="minorHAnsi" w:cstheme="minorHAnsi"/>
          <w:rtl/>
        </w:rPr>
      </w:pPr>
    </w:p>
    <w:p w14:paraId="2D76C08D" w14:textId="3FC5B6DE" w:rsidR="008C5318" w:rsidRDefault="008C5318" w:rsidP="001302A5">
      <w:pPr>
        <w:rPr>
          <w:rFonts w:asciiTheme="minorHAnsi" w:hAnsiTheme="minorHAnsi" w:cstheme="minorHAnsi"/>
          <w:rtl/>
        </w:rPr>
      </w:pPr>
    </w:p>
    <w:p w14:paraId="1F052DBB" w14:textId="24B81290" w:rsidR="008C5318" w:rsidRDefault="008C5318" w:rsidP="001302A5">
      <w:pPr>
        <w:rPr>
          <w:rFonts w:asciiTheme="minorHAnsi" w:hAnsiTheme="minorHAnsi" w:cstheme="minorHAnsi"/>
          <w:rtl/>
        </w:rPr>
      </w:pPr>
    </w:p>
    <w:p w14:paraId="44ACD78F" w14:textId="35D65A19" w:rsidR="008C5318" w:rsidRDefault="008C5318" w:rsidP="001302A5">
      <w:pPr>
        <w:rPr>
          <w:rFonts w:asciiTheme="minorHAnsi" w:hAnsiTheme="minorHAnsi" w:cstheme="minorHAnsi"/>
          <w:rtl/>
        </w:rPr>
      </w:pPr>
    </w:p>
    <w:p w14:paraId="7B4B400E" w14:textId="10E54429" w:rsidR="008C5318" w:rsidRDefault="008C5318" w:rsidP="001302A5">
      <w:pPr>
        <w:rPr>
          <w:rFonts w:asciiTheme="minorHAnsi" w:hAnsiTheme="minorHAnsi" w:cstheme="minorHAnsi"/>
          <w:rtl/>
        </w:rPr>
      </w:pPr>
    </w:p>
    <w:p w14:paraId="4674A219" w14:textId="77777777" w:rsidR="008C5318" w:rsidRDefault="008C5318" w:rsidP="001302A5">
      <w:pPr>
        <w:rPr>
          <w:rFonts w:asciiTheme="minorHAnsi" w:hAnsiTheme="minorHAnsi" w:cstheme="minorHAnsi"/>
          <w:rtl/>
        </w:rPr>
      </w:pPr>
    </w:p>
    <w:p w14:paraId="5CE6172E" w14:textId="6322151C" w:rsidR="00104C38" w:rsidRPr="00D01A66" w:rsidRDefault="00104C38" w:rsidP="00104C38">
      <w:pPr>
        <w:rPr>
          <w:rFonts w:asciiTheme="minorHAnsi" w:hAnsiTheme="minorHAnsi" w:cstheme="minorHAnsi"/>
          <w:u w:val="single"/>
          <w:rtl/>
        </w:rPr>
      </w:pPr>
      <w:r w:rsidRPr="00D01A66">
        <w:rPr>
          <w:rFonts w:asciiTheme="minorHAnsi" w:hAnsiTheme="minorHAnsi" w:cstheme="minorHAnsi" w:hint="cs"/>
          <w:b/>
          <w:bCs/>
          <w:u w:val="single"/>
          <w:rtl/>
        </w:rPr>
        <w:t xml:space="preserve">אופציה </w:t>
      </w:r>
      <w:r>
        <w:rPr>
          <w:rFonts w:asciiTheme="minorHAnsi" w:hAnsiTheme="minorHAnsi" w:cstheme="minorHAnsi" w:hint="cs"/>
          <w:b/>
          <w:bCs/>
          <w:u w:val="single"/>
          <w:rtl/>
        </w:rPr>
        <w:t>2</w:t>
      </w:r>
      <w:r w:rsidRPr="00D01A66">
        <w:rPr>
          <w:rFonts w:asciiTheme="minorHAnsi" w:hAnsiTheme="minorHAnsi" w:cstheme="minorHAnsi" w:hint="cs"/>
          <w:b/>
          <w:bCs/>
          <w:u w:val="single"/>
          <w:rtl/>
        </w:rPr>
        <w:t>:</w:t>
      </w:r>
      <w:r w:rsidRPr="00D01A66">
        <w:rPr>
          <w:rFonts w:asciiTheme="minorHAnsi" w:hAnsiTheme="minorHAnsi" w:cstheme="minorHAnsi" w:hint="cs"/>
          <w:u w:val="single"/>
          <w:rtl/>
        </w:rPr>
        <w:t xml:space="preserve"> </w:t>
      </w:r>
      <w:r w:rsidRPr="00D01A66">
        <w:rPr>
          <w:rFonts w:asciiTheme="minorHAnsi" w:hAnsiTheme="minorHAnsi" w:cstheme="minorHAnsi"/>
          <w:b/>
          <w:bCs/>
          <w:u w:val="single"/>
          <w:rtl/>
        </w:rPr>
        <w:t>"פנטזיה  מדברית באילת"</w:t>
      </w:r>
      <w:r w:rsidRPr="00D01A66">
        <w:rPr>
          <w:rFonts w:asciiTheme="minorHAnsi" w:hAnsiTheme="minorHAnsi" w:cstheme="minorHAnsi"/>
          <w:u w:val="single"/>
          <w:rtl/>
        </w:rPr>
        <w:t xml:space="preserve"> </w:t>
      </w:r>
    </w:p>
    <w:p w14:paraId="0214326E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מלון </w:t>
      </w:r>
      <w:r w:rsidRPr="001302A5">
        <w:rPr>
          <w:rFonts w:asciiTheme="minorHAnsi" w:hAnsiTheme="minorHAnsi" w:cstheme="minorHAnsi"/>
        </w:rPr>
        <w:t>VERT</w:t>
      </w:r>
      <w:r w:rsidRPr="001302A5">
        <w:rPr>
          <w:rFonts w:asciiTheme="minorHAnsi" w:hAnsiTheme="minorHAnsi" w:cstheme="minorHAnsi"/>
          <w:rtl/>
        </w:rPr>
        <w:t xml:space="preserve"> החדש (5</w:t>
      </w:r>
      <w:r>
        <w:rPr>
          <w:rFonts w:asciiTheme="minorHAnsi" w:hAnsiTheme="minorHAnsi" w:cstheme="minorHAnsi" w:hint="cs"/>
          <w:rtl/>
        </w:rPr>
        <w:t xml:space="preserve"> </w:t>
      </w:r>
      <w:r w:rsidRPr="001302A5">
        <w:rPr>
          <w:rFonts w:asciiTheme="minorHAnsi" w:hAnsiTheme="minorHAnsi" w:cstheme="minorHAnsi"/>
          <w:rtl/>
        </w:rPr>
        <w:t>כוכבים)</w:t>
      </w:r>
    </w:p>
    <w:p w14:paraId="5BDF5CF5" w14:textId="77777777" w:rsidR="00104C38" w:rsidRDefault="00104C38" w:rsidP="00104C38">
      <w:pPr>
        <w:rPr>
          <w:rFonts w:asciiTheme="minorHAnsi" w:hAnsiTheme="minorHAnsi" w:cstheme="minorHAnsi"/>
          <w:b/>
          <w:bCs/>
          <w:rtl/>
        </w:rPr>
      </w:pPr>
    </w:p>
    <w:p w14:paraId="22FE0949" w14:textId="77777777" w:rsidR="00104C38" w:rsidRPr="00D01A66" w:rsidRDefault="00104C38" w:rsidP="00104C38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/>
          <w:b/>
          <w:bCs/>
          <w:rtl/>
        </w:rPr>
        <w:t xml:space="preserve">תכנית הנופש </w:t>
      </w:r>
    </w:p>
    <w:p w14:paraId="06B6FDAE" w14:textId="77777777" w:rsidR="00104C38" w:rsidRPr="00D01A66" w:rsidRDefault="00104C38" w:rsidP="00104C38">
      <w:pPr>
        <w:rPr>
          <w:rFonts w:asciiTheme="minorHAnsi" w:hAnsiTheme="minorHAnsi" w:cstheme="minorHAnsi"/>
          <w:b/>
          <w:bCs/>
          <w:u w:val="single"/>
          <w:rtl/>
        </w:rPr>
      </w:pPr>
    </w:p>
    <w:p w14:paraId="352EAC9E" w14:textId="77777777" w:rsidR="00104C38" w:rsidRPr="00D01A66" w:rsidRDefault="00104C38" w:rsidP="00104C38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 w:hint="cs"/>
          <w:b/>
          <w:bCs/>
          <w:rtl/>
        </w:rPr>
        <w:t xml:space="preserve">יום חמישי </w:t>
      </w:r>
      <w:r w:rsidRPr="00D01A66">
        <w:rPr>
          <w:rFonts w:asciiTheme="minorHAnsi" w:hAnsiTheme="minorHAnsi" w:cstheme="minorHAnsi"/>
          <w:b/>
          <w:bCs/>
          <w:rtl/>
        </w:rPr>
        <w:t>14/7/22</w:t>
      </w:r>
    </w:p>
    <w:p w14:paraId="5AA0E9E9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נפגשים החל מ 11:00 ב</w:t>
      </w:r>
      <w:r w:rsidRPr="001302A5">
        <w:rPr>
          <w:rFonts w:asciiTheme="minorHAnsi" w:hAnsiTheme="minorHAnsi" w:cstheme="minorHAnsi"/>
        </w:rPr>
        <w:t xml:space="preserve"> </w:t>
      </w:r>
      <w:r w:rsidRPr="001302A5">
        <w:rPr>
          <w:rFonts w:asciiTheme="minorHAnsi" w:hAnsiTheme="minorHAnsi" w:cstheme="minorHAnsi"/>
          <w:rtl/>
        </w:rPr>
        <w:t xml:space="preserve"> </w:t>
      </w:r>
      <w:r w:rsidRPr="001302A5">
        <w:rPr>
          <w:rFonts w:asciiTheme="minorHAnsi" w:hAnsiTheme="minorHAnsi" w:cstheme="minorHAnsi"/>
        </w:rPr>
        <w:t>ICE MALL</w:t>
      </w:r>
      <w:r w:rsidRPr="001302A5">
        <w:rPr>
          <w:rFonts w:asciiTheme="minorHAnsi" w:hAnsiTheme="minorHAnsi" w:cstheme="minorHAnsi"/>
          <w:rtl/>
        </w:rPr>
        <w:t xml:space="preserve"> והכיף מתחיל – פעילות של החלקה על הקרח </w:t>
      </w:r>
    </w:p>
    <w:p w14:paraId="6A3A788B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 קופון לארוחת צהרים קלה בארומה /מקדונלד </w:t>
      </w:r>
    </w:p>
    <w:p w14:paraId="602F51B9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15:00 החל מ  15:00  חלוקת חדרים </w:t>
      </w:r>
    </w:p>
    <w:p w14:paraId="125F0F42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בילוי בבריכת המלון </w:t>
      </w:r>
    </w:p>
    <w:p w14:paraId="63D923C7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ארוחת ערב  במלון</w:t>
      </w:r>
    </w:p>
    <w:p w14:paraId="1C3E6A1A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6178A4">
        <w:rPr>
          <w:rFonts w:asciiTheme="minorHAnsi" w:hAnsiTheme="minorHAnsi" w:cstheme="minorHAnsi"/>
          <w:b/>
          <w:bCs/>
          <w:rtl/>
        </w:rPr>
        <w:t>אירוע ערב  במלון</w:t>
      </w:r>
      <w:r>
        <w:rPr>
          <w:rFonts w:asciiTheme="minorHAnsi" w:hAnsiTheme="minorHAnsi" w:cstheme="minorHAnsi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</w:t>
      </w:r>
      <w:r>
        <w:rPr>
          <w:rFonts w:asciiTheme="minorHAnsi" w:hAnsiTheme="minorHAnsi" w:cstheme="minorHAnsi" w:hint="cs"/>
          <w:rtl/>
        </w:rPr>
        <w:t xml:space="preserve">  </w:t>
      </w:r>
      <w:r w:rsidRPr="006178A4">
        <w:rPr>
          <w:rFonts w:asciiTheme="minorHAnsi" w:hAnsiTheme="minorHAnsi" w:cstheme="minorHAnsi" w:hint="cs"/>
          <w:b/>
          <w:bCs/>
          <w:rtl/>
        </w:rPr>
        <w:t>טברנה יונית</w:t>
      </w:r>
      <w:r>
        <w:rPr>
          <w:rFonts w:asciiTheme="minorHAnsi" w:hAnsiTheme="minorHAnsi" w:cstheme="minorHAnsi" w:hint="cs"/>
          <w:rtl/>
        </w:rPr>
        <w:t xml:space="preserve">     אוזו  </w:t>
      </w:r>
      <w:r w:rsidRPr="001302A5">
        <w:rPr>
          <w:rFonts w:asciiTheme="minorHAnsi" w:hAnsiTheme="minorHAnsi" w:cstheme="minorHAnsi"/>
          <w:rtl/>
        </w:rPr>
        <w:t xml:space="preserve">שתיה קלה בירה וחטיפים </w:t>
      </w:r>
    </w:p>
    <w:p w14:paraId="21793500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מופע של להקה יוונית  או  מופע של  "היווניה " ולהקתה </w:t>
      </w:r>
      <w:r w:rsidRPr="001302A5">
        <w:rPr>
          <w:rFonts w:asciiTheme="minorHAnsi" w:hAnsiTheme="minorHAnsi" w:cstheme="minorHAnsi"/>
          <w:rtl/>
        </w:rPr>
        <w:t xml:space="preserve"> ומסיבת ריקו</w:t>
      </w:r>
      <w:r>
        <w:rPr>
          <w:rFonts w:asciiTheme="minorHAnsi" w:hAnsiTheme="minorHAnsi" w:cstheme="minorHAnsi"/>
          <w:rtl/>
        </w:rPr>
        <w:t xml:space="preserve">דים  </w:t>
      </w:r>
      <w:r>
        <w:rPr>
          <w:rFonts w:asciiTheme="minorHAnsi" w:hAnsiTheme="minorHAnsi" w:cstheme="minorHAnsi" w:hint="cs"/>
          <w:rtl/>
        </w:rPr>
        <w:t xml:space="preserve"> </w:t>
      </w:r>
      <w:r>
        <w:rPr>
          <w:rFonts w:asciiTheme="minorHAnsi" w:hAnsiTheme="minorHAnsi" w:cstheme="minorHAnsi"/>
          <w:rtl/>
        </w:rPr>
        <w:t>או אומן סטנד אפ</w:t>
      </w:r>
      <w:r w:rsidRPr="001302A5">
        <w:rPr>
          <w:rFonts w:asciiTheme="minorHAnsi" w:hAnsiTheme="minorHAnsi" w:cstheme="minorHAnsi"/>
          <w:rtl/>
        </w:rPr>
        <w:t xml:space="preserve"> ותקליטן</w:t>
      </w:r>
    </w:p>
    <w:p w14:paraId="41F2F467" w14:textId="77777777" w:rsidR="00104C38" w:rsidRDefault="00104C38" w:rsidP="00104C3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 xml:space="preserve">לילדים </w:t>
      </w:r>
      <w:r w:rsidRPr="001302A5">
        <w:rPr>
          <w:rFonts w:asciiTheme="minorHAnsi" w:hAnsiTheme="minorHAnsi" w:cstheme="minorHAnsi"/>
          <w:rtl/>
        </w:rPr>
        <w:t>מסיבת פיג'מות  עם הפעלות מיוחדות</w:t>
      </w:r>
    </w:p>
    <w:p w14:paraId="2096DE20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</w:p>
    <w:p w14:paraId="56D428C5" w14:textId="77777777" w:rsidR="00104C38" w:rsidRPr="00D01A66" w:rsidRDefault="00104C38" w:rsidP="00104C38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/>
          <w:b/>
          <w:bCs/>
          <w:rtl/>
        </w:rPr>
        <w:t xml:space="preserve">יום ו </w:t>
      </w:r>
      <w:r>
        <w:rPr>
          <w:rFonts w:asciiTheme="minorHAnsi" w:hAnsiTheme="minorHAnsi" w:cstheme="minorHAnsi" w:hint="cs"/>
          <w:b/>
          <w:bCs/>
          <w:rtl/>
        </w:rPr>
        <w:t>15/7/22</w:t>
      </w:r>
      <w:r w:rsidRPr="00D01A66">
        <w:rPr>
          <w:rFonts w:asciiTheme="minorHAnsi" w:hAnsiTheme="minorHAnsi" w:cstheme="minorHAnsi"/>
          <w:b/>
          <w:bCs/>
          <w:rtl/>
        </w:rPr>
        <w:t xml:space="preserve">   </w:t>
      </w:r>
    </w:p>
    <w:p w14:paraId="242D01C8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ארוחת בוקר  במלון </w:t>
      </w:r>
    </w:p>
    <w:p w14:paraId="6DAA24EE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יום פעילות  בים -</w:t>
      </w:r>
      <w:r>
        <w:rPr>
          <w:rFonts w:asciiTheme="minorHAnsi" w:hAnsiTheme="minorHAnsi" w:cstheme="minorHAnsi" w:hint="cs"/>
          <w:rtl/>
        </w:rPr>
        <w:t xml:space="preserve"> </w:t>
      </w:r>
      <w:r w:rsidRPr="001302A5">
        <w:rPr>
          <w:rFonts w:asciiTheme="minorHAnsi" w:hAnsiTheme="minorHAnsi" w:cstheme="minorHAnsi"/>
          <w:rtl/>
        </w:rPr>
        <w:t xml:space="preserve">חוף קיסוסקי  עם ספורט ימי שייט סירות מרוץ בננה   אבוב  קייאקים  במתחם נפרד עבורכם כולל פינות ישיבה שתיה קלה ו קרטיבים </w:t>
      </w:r>
    </w:p>
    <w:p w14:paraId="33579F0B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לחילופין  שיט פרטי   בסירת זכוכית חדשה  כ שעתיים כולל   נגן בזוקי יוונית ושתיה  קלה /קרטיב </w:t>
      </w:r>
    </w:p>
    <w:p w14:paraId="437D4815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ארוחת צהרים דוכני מזון בחוף </w:t>
      </w:r>
    </w:p>
    <w:p w14:paraId="3843145D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 אחה"צ    קבלת שבת במלון   עם נגן גיטרה ושירי שבת</w:t>
      </w:r>
    </w:p>
    <w:p w14:paraId="0070F93F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ארוחת ערב  במלון</w:t>
      </w:r>
    </w:p>
    <w:p w14:paraId="0916A7FA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בערב – הרצאה מרתקת   ובשילוב זמירות שבת ומשחקי קופסא</w:t>
      </w:r>
    </w:p>
    <w:p w14:paraId="4536DD3D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</w:p>
    <w:p w14:paraId="64D25412" w14:textId="77777777" w:rsidR="00104C38" w:rsidRPr="00D01A66" w:rsidRDefault="00104C38" w:rsidP="00104C38">
      <w:pPr>
        <w:rPr>
          <w:rFonts w:asciiTheme="minorHAnsi" w:hAnsiTheme="minorHAnsi" w:cstheme="minorHAnsi"/>
          <w:b/>
          <w:bCs/>
          <w:rtl/>
        </w:rPr>
      </w:pPr>
      <w:r>
        <w:rPr>
          <w:rFonts w:asciiTheme="minorHAnsi" w:hAnsiTheme="minorHAnsi" w:cstheme="minorHAnsi"/>
          <w:b/>
          <w:bCs/>
          <w:rtl/>
        </w:rPr>
        <w:t xml:space="preserve">שבת </w:t>
      </w:r>
      <w:r>
        <w:rPr>
          <w:rFonts w:asciiTheme="minorHAnsi" w:hAnsiTheme="minorHAnsi" w:cstheme="minorHAnsi" w:hint="cs"/>
          <w:b/>
          <w:bCs/>
          <w:rtl/>
        </w:rPr>
        <w:t>16/7/22</w:t>
      </w:r>
    </w:p>
    <w:p w14:paraId="73F03610" w14:textId="77777777" w:rsidR="00104C38" w:rsidRPr="001302A5" w:rsidRDefault="00104C38" w:rsidP="00104C3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ארוחת בוקר +</w:t>
      </w:r>
      <w:r>
        <w:rPr>
          <w:rFonts w:asciiTheme="minorHAnsi" w:hAnsiTheme="minorHAnsi" w:cstheme="minorHAnsi" w:hint="cs"/>
          <w:rtl/>
        </w:rPr>
        <w:t xml:space="preserve"> </w:t>
      </w:r>
      <w:r w:rsidRPr="001302A5">
        <w:rPr>
          <w:rFonts w:asciiTheme="minorHAnsi" w:hAnsiTheme="minorHAnsi" w:cstheme="minorHAnsi"/>
          <w:rtl/>
        </w:rPr>
        <w:t xml:space="preserve">ארוחת צהרים ובילוי במתקני המלון </w:t>
      </w:r>
    </w:p>
    <w:p w14:paraId="1DDA6511" w14:textId="77777777" w:rsidR="009E7CE6" w:rsidRDefault="009E7CE6" w:rsidP="001302A5">
      <w:pPr>
        <w:rPr>
          <w:rFonts w:asciiTheme="minorHAnsi" w:hAnsiTheme="minorHAnsi" w:cstheme="minorHAnsi"/>
          <w:rtl/>
        </w:rPr>
      </w:pPr>
    </w:p>
    <w:p w14:paraId="23619A29" w14:textId="7263DE60" w:rsidR="009E7CE6" w:rsidRDefault="009E7CE6" w:rsidP="001302A5">
      <w:pPr>
        <w:rPr>
          <w:rFonts w:asciiTheme="minorHAnsi" w:hAnsiTheme="minorHAnsi" w:cstheme="minorHAnsi"/>
          <w:rtl/>
        </w:rPr>
      </w:pPr>
    </w:p>
    <w:p w14:paraId="7C56EDA6" w14:textId="77777777" w:rsidR="009E7CE6" w:rsidRPr="001302A5" w:rsidRDefault="009E7CE6" w:rsidP="001302A5">
      <w:pPr>
        <w:rPr>
          <w:rFonts w:asciiTheme="minorHAnsi" w:hAnsiTheme="minorHAnsi" w:cstheme="minorHAnsi"/>
          <w:rtl/>
        </w:rPr>
      </w:pPr>
    </w:p>
    <w:p w14:paraId="3EA13D77" w14:textId="77777777" w:rsidR="00D01A66" w:rsidRDefault="00D01A66" w:rsidP="001302A5">
      <w:pPr>
        <w:rPr>
          <w:rFonts w:asciiTheme="minorHAnsi" w:hAnsiTheme="minorHAnsi" w:cstheme="minorHAnsi"/>
          <w:b/>
          <w:bCs/>
          <w:u w:val="single"/>
          <w:rtl/>
        </w:rPr>
      </w:pPr>
    </w:p>
    <w:p w14:paraId="2C7928B8" w14:textId="433C1CD9" w:rsidR="008C5318" w:rsidRPr="00D01A66" w:rsidRDefault="001302A5" w:rsidP="008C5318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/>
          <w:b/>
          <w:bCs/>
          <w:u w:val="single"/>
          <w:rtl/>
        </w:rPr>
        <w:t>פירוט עלויות</w:t>
      </w:r>
      <w:r w:rsidR="008C5318" w:rsidRPr="008C5318">
        <w:rPr>
          <w:rFonts w:asciiTheme="minorHAnsi" w:hAnsiTheme="minorHAnsi" w:cstheme="minorHAnsi"/>
          <w:b/>
          <w:bCs/>
          <w:rtl/>
        </w:rPr>
        <w:t xml:space="preserve"> </w:t>
      </w:r>
      <w:r w:rsidR="008C5318" w:rsidRPr="00D01A66">
        <w:rPr>
          <w:rFonts w:asciiTheme="minorHAnsi" w:hAnsiTheme="minorHAnsi" w:cstheme="minorHAnsi"/>
          <w:b/>
          <w:bCs/>
          <w:rtl/>
        </w:rPr>
        <w:t xml:space="preserve">טבריה </w:t>
      </w:r>
    </w:p>
    <w:p w14:paraId="3F1BEF97" w14:textId="1C4D6B65" w:rsidR="008C5318" w:rsidRPr="009E7CE6" w:rsidRDefault="008C5318" w:rsidP="008C5318">
      <w:pPr>
        <w:rPr>
          <w:rFonts w:asciiTheme="minorHAnsi" w:hAnsiTheme="minorHAnsi" w:cstheme="minorHAnsi"/>
          <w:b/>
          <w:bCs/>
          <w:rtl/>
        </w:rPr>
      </w:pPr>
      <w:r>
        <w:rPr>
          <w:rFonts w:asciiTheme="minorHAnsi" w:hAnsiTheme="minorHAnsi" w:cstheme="minorHAnsi" w:hint="cs"/>
          <w:b/>
          <w:bCs/>
          <w:rtl/>
        </w:rPr>
        <w:t xml:space="preserve">1   </w:t>
      </w:r>
      <w:r w:rsidRPr="009E7CE6">
        <w:rPr>
          <w:rFonts w:asciiTheme="minorHAnsi" w:hAnsiTheme="minorHAnsi" w:cstheme="minorHAnsi"/>
          <w:b/>
          <w:bCs/>
          <w:rtl/>
        </w:rPr>
        <w:t>מלון  לאונרדו קלאב -</w:t>
      </w:r>
      <w:r w:rsidRPr="009E7CE6">
        <w:rPr>
          <w:rFonts w:asciiTheme="minorHAnsi" w:hAnsiTheme="minorHAnsi" w:cstheme="minorHAnsi" w:hint="cs"/>
          <w:b/>
          <w:bCs/>
          <w:rtl/>
        </w:rPr>
        <w:t xml:space="preserve"> </w:t>
      </w:r>
      <w:r w:rsidRPr="009E7CE6">
        <w:rPr>
          <w:rFonts w:asciiTheme="minorHAnsi" w:hAnsiTheme="minorHAnsi" w:cstheme="minorHAnsi"/>
          <w:b/>
          <w:bCs/>
          <w:rtl/>
        </w:rPr>
        <w:t xml:space="preserve">הכל כלול </w:t>
      </w:r>
    </w:p>
    <w:p w14:paraId="2DC3380B" w14:textId="77777777" w:rsidR="008C5318" w:rsidRPr="001302A5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 מבוגר בחדר </w:t>
      </w:r>
      <w:r w:rsidRPr="001302A5">
        <w:rPr>
          <w:rFonts w:asciiTheme="minorHAnsi" w:hAnsiTheme="minorHAnsi" w:cstheme="minorHAnsi"/>
          <w:rtl/>
        </w:rPr>
        <w:t>זוג</w:t>
      </w:r>
      <w:r>
        <w:rPr>
          <w:rFonts w:asciiTheme="minorHAnsi" w:hAnsiTheme="minorHAnsi" w:cstheme="minorHAnsi" w:hint="cs"/>
          <w:rtl/>
        </w:rPr>
        <w:t>י</w:t>
      </w:r>
      <w:r w:rsidRPr="001302A5">
        <w:rPr>
          <w:rFonts w:asciiTheme="minorHAnsi" w:hAnsiTheme="minorHAnsi" w:cstheme="minorHAnsi"/>
          <w:rtl/>
        </w:rPr>
        <w:t xml:space="preserve"> 2 לילות </w:t>
      </w:r>
      <w:r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</w:t>
      </w:r>
      <w:r>
        <w:rPr>
          <w:rFonts w:asciiTheme="minorHAnsi" w:hAnsiTheme="minorHAnsi" w:cstheme="minorHAnsi" w:hint="cs"/>
          <w:rtl/>
        </w:rPr>
        <w:t>1095</w:t>
      </w:r>
      <w:r w:rsidRPr="001302A5">
        <w:rPr>
          <w:rFonts w:asciiTheme="minorHAnsi" w:hAnsiTheme="minorHAnsi" w:cstheme="minorHAnsi"/>
          <w:rtl/>
        </w:rPr>
        <w:t xml:space="preserve"> שח </w:t>
      </w:r>
    </w:p>
    <w:p w14:paraId="3549BCB6" w14:textId="77777777" w:rsidR="008C5318" w:rsidRPr="001302A5" w:rsidRDefault="008C5318" w:rsidP="008C531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ילד עד גיל 12 </w:t>
      </w:r>
      <w:r>
        <w:rPr>
          <w:rFonts w:asciiTheme="minorHAnsi" w:hAnsiTheme="minorHAnsi" w:cstheme="minorHAnsi" w:hint="cs"/>
          <w:rtl/>
        </w:rPr>
        <w:t xml:space="preserve">- </w:t>
      </w:r>
      <w:r w:rsidRPr="001302A5">
        <w:rPr>
          <w:rFonts w:asciiTheme="minorHAnsi" w:hAnsiTheme="minorHAnsi" w:cstheme="minorHAnsi"/>
          <w:rtl/>
        </w:rPr>
        <w:t xml:space="preserve">690 שח </w:t>
      </w:r>
    </w:p>
    <w:p w14:paraId="68D96D3A" w14:textId="611DC101" w:rsidR="008C5318" w:rsidRDefault="008C5318" w:rsidP="008C531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מבוגר שלישי בחדר </w:t>
      </w:r>
      <w:r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1030 שח</w:t>
      </w:r>
    </w:p>
    <w:p w14:paraId="4D822FDC" w14:textId="77777777" w:rsidR="008C5318" w:rsidRDefault="008C5318" w:rsidP="008C5318">
      <w:pPr>
        <w:rPr>
          <w:rFonts w:asciiTheme="minorHAnsi" w:hAnsiTheme="minorHAnsi" w:cstheme="minorHAnsi"/>
          <w:rtl/>
        </w:rPr>
      </w:pPr>
    </w:p>
    <w:p w14:paraId="6DC412FB" w14:textId="487508C9" w:rsidR="008C5318" w:rsidRDefault="008C5318" w:rsidP="008C5318">
      <w:pPr>
        <w:rPr>
          <w:rFonts w:asciiTheme="minorHAnsi" w:hAnsiTheme="minorHAnsi" w:cstheme="minorHAnsi"/>
          <w:b/>
          <w:bCs/>
          <w:rtl/>
        </w:rPr>
      </w:pPr>
      <w:r>
        <w:rPr>
          <w:rFonts w:asciiTheme="minorHAnsi" w:hAnsiTheme="minorHAnsi" w:cstheme="minorHAnsi" w:hint="cs"/>
          <w:b/>
          <w:bCs/>
          <w:rtl/>
        </w:rPr>
        <w:t>2</w:t>
      </w:r>
      <w:r w:rsidRPr="00D90BFD">
        <w:rPr>
          <w:rFonts w:asciiTheme="minorHAnsi" w:hAnsiTheme="minorHAnsi" w:cstheme="minorHAnsi" w:hint="cs"/>
          <w:b/>
          <w:bCs/>
          <w:rtl/>
        </w:rPr>
        <w:t xml:space="preserve"> מלון לאונרדו פלאזה טבריה 5 כוכבים  -חצי פנסיון</w:t>
      </w:r>
    </w:p>
    <w:p w14:paraId="161911BC" w14:textId="77777777" w:rsidR="008C5318" w:rsidRDefault="008C5318" w:rsidP="008C5318">
      <w:pPr>
        <w:rPr>
          <w:rFonts w:asciiTheme="minorHAnsi" w:hAnsiTheme="minorHAnsi" w:cstheme="minorHAnsi"/>
          <w:rtl/>
        </w:rPr>
      </w:pPr>
      <w:r w:rsidRPr="00D90BFD">
        <w:rPr>
          <w:rFonts w:asciiTheme="minorHAnsi" w:hAnsiTheme="minorHAnsi" w:cstheme="minorHAnsi" w:hint="cs"/>
          <w:rtl/>
        </w:rPr>
        <w:t xml:space="preserve">מבוגר בחדר זוגי </w:t>
      </w:r>
      <w:r>
        <w:rPr>
          <w:rFonts w:asciiTheme="minorHAnsi" w:hAnsiTheme="minorHAnsi" w:cstheme="minorHAnsi" w:hint="cs"/>
          <w:rtl/>
        </w:rPr>
        <w:t xml:space="preserve"> 2 לילות   1060 שח</w:t>
      </w:r>
    </w:p>
    <w:p w14:paraId="5ACA1829" w14:textId="77777777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ילד עד גיל 12   585 שח</w:t>
      </w:r>
    </w:p>
    <w:p w14:paraId="160DC5F2" w14:textId="77777777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מבוגר שלישי   922 שח</w:t>
      </w:r>
    </w:p>
    <w:p w14:paraId="296FA1B8" w14:textId="77777777" w:rsidR="008C5318" w:rsidRPr="00D90BFD" w:rsidRDefault="008C5318" w:rsidP="008C5318">
      <w:pPr>
        <w:rPr>
          <w:rFonts w:asciiTheme="minorHAnsi" w:hAnsiTheme="minorHAnsi" w:cstheme="minorHAnsi"/>
          <w:rtl/>
        </w:rPr>
      </w:pPr>
    </w:p>
    <w:p w14:paraId="3A9BCA4A" w14:textId="77777777" w:rsidR="008C5318" w:rsidRPr="00D90BFD" w:rsidRDefault="008C5318" w:rsidP="008C5318">
      <w:pPr>
        <w:rPr>
          <w:rFonts w:asciiTheme="minorHAnsi" w:hAnsiTheme="minorHAnsi" w:cstheme="minorHAnsi"/>
          <w:b/>
          <w:bCs/>
          <w:rtl/>
        </w:rPr>
      </w:pPr>
    </w:p>
    <w:p w14:paraId="05AC4670" w14:textId="77777777" w:rsidR="008C5318" w:rsidRPr="001302A5" w:rsidRDefault="008C5318" w:rsidP="008C531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בילוי ביום חמישי בפארק המים חוף גיא  </w:t>
      </w:r>
      <w:r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78 שח לאדם</w:t>
      </w:r>
    </w:p>
    <w:p w14:paraId="3D16EA17" w14:textId="77777777" w:rsidR="008C5318" w:rsidRPr="001302A5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>ארוחת צהרים</w:t>
      </w:r>
      <w:r w:rsidRPr="001302A5">
        <w:rPr>
          <w:rFonts w:asciiTheme="minorHAnsi" w:hAnsiTheme="minorHAnsi" w:cstheme="minorHAnsi"/>
          <w:rtl/>
        </w:rPr>
        <w:t xml:space="preserve"> </w:t>
      </w:r>
      <w:r w:rsidRPr="001302A5">
        <w:rPr>
          <w:rFonts w:asciiTheme="minorHAnsi" w:hAnsiTheme="minorHAnsi" w:cstheme="minorHAnsi"/>
        </w:rPr>
        <w:t xml:space="preserve">FAST FOOD </w:t>
      </w:r>
      <w:r w:rsidRPr="001302A5">
        <w:rPr>
          <w:rFonts w:asciiTheme="minorHAnsi" w:hAnsiTheme="minorHAnsi" w:cstheme="minorHAnsi"/>
          <w:rtl/>
        </w:rPr>
        <w:t xml:space="preserve"> </w:t>
      </w:r>
      <w:r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65 שח</w:t>
      </w:r>
    </w:p>
    <w:p w14:paraId="331F3F0F" w14:textId="77777777" w:rsidR="008C5318" w:rsidRPr="001302A5" w:rsidRDefault="008C5318" w:rsidP="008C531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אירוע ערב במלון כולל שתיה קלה בירה ויין </w:t>
      </w:r>
      <w:r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70 שח לאדם </w:t>
      </w:r>
    </w:p>
    <w:p w14:paraId="50C2FFF6" w14:textId="77777777" w:rsidR="008C5318" w:rsidRDefault="008C5318" w:rsidP="008C5318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ערב </w:t>
      </w:r>
      <w:r>
        <w:rPr>
          <w:rFonts w:asciiTheme="minorHAnsi" w:hAnsiTheme="minorHAnsi" w:cstheme="minorHAnsi" w:hint="cs"/>
          <w:rtl/>
        </w:rPr>
        <w:t xml:space="preserve">ערב טברנה יונית  כולל אומנים  לבחירה  הגברה ותקליטן  </w:t>
      </w:r>
      <w:r w:rsidRPr="001302A5">
        <w:rPr>
          <w:rFonts w:asciiTheme="minorHAnsi" w:hAnsiTheme="minorHAnsi" w:cstheme="minorHAnsi"/>
          <w:rtl/>
        </w:rPr>
        <w:t xml:space="preserve">  </w:t>
      </w:r>
      <w:r>
        <w:rPr>
          <w:rFonts w:asciiTheme="minorHAnsi" w:hAnsiTheme="minorHAnsi" w:cstheme="minorHAnsi" w:hint="cs"/>
          <w:rtl/>
        </w:rPr>
        <w:t xml:space="preserve">  42000 שח </w:t>
      </w:r>
    </w:p>
    <w:p w14:paraId="63E24E37" w14:textId="77777777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מסיבה והפעלה לילדים 3500 שח </w:t>
      </w:r>
    </w:p>
    <w:p w14:paraId="7BDF899D" w14:textId="77777777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קבלת שבת  קפה ועוגה וזמר   -48 שח לאדם</w:t>
      </w:r>
    </w:p>
    <w:p w14:paraId="49AF52FB" w14:textId="77777777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הרצאה שישי ערב 4000 שח </w:t>
      </w:r>
    </w:p>
    <w:p w14:paraId="660F4644" w14:textId="77777777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ארוחת צהרים במלון בשבת (רק בלאונרדו פלאזה) 115 שח לאדם</w:t>
      </w:r>
    </w:p>
    <w:p w14:paraId="73078BCC" w14:textId="4DBCA075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פעילות יום שישי  אבו קייאק   טיולים  וארוחת צהרים קלה   114 שח לאדם </w:t>
      </w:r>
    </w:p>
    <w:p w14:paraId="038AFCEF" w14:textId="77777777" w:rsidR="008C5318" w:rsidRPr="001302A5" w:rsidRDefault="008C5318" w:rsidP="008C5318">
      <w:pPr>
        <w:rPr>
          <w:rFonts w:asciiTheme="minorHAnsi" w:hAnsiTheme="minorHAnsi" w:cstheme="minorHAnsi"/>
          <w:rtl/>
        </w:rPr>
      </w:pPr>
    </w:p>
    <w:p w14:paraId="06161EFD" w14:textId="1C8F9BBF" w:rsidR="008C5318" w:rsidRDefault="008C5318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 xml:space="preserve">ליווי </w:t>
      </w:r>
      <w:r>
        <w:rPr>
          <w:rFonts w:asciiTheme="minorHAnsi" w:hAnsiTheme="minorHAnsi" w:cstheme="minorHAnsi" w:hint="cs"/>
          <w:rtl/>
        </w:rPr>
        <w:t>ו</w:t>
      </w:r>
      <w:r>
        <w:rPr>
          <w:rFonts w:asciiTheme="minorHAnsi" w:hAnsiTheme="minorHAnsi" w:cstheme="minorHAnsi"/>
          <w:rtl/>
        </w:rPr>
        <w:t xml:space="preserve">הפקה </w:t>
      </w:r>
      <w:r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6000 שח </w:t>
      </w:r>
    </w:p>
    <w:p w14:paraId="4C56AB74" w14:textId="33FC5C68" w:rsidR="00EA109D" w:rsidRDefault="00EA109D" w:rsidP="008C5318">
      <w:pPr>
        <w:rPr>
          <w:rFonts w:asciiTheme="minorHAnsi" w:hAnsiTheme="minorHAnsi" w:cstheme="minorHAnsi"/>
          <w:rtl/>
        </w:rPr>
      </w:pPr>
    </w:p>
    <w:p w14:paraId="7371BE65" w14:textId="1DCB9FA7" w:rsidR="00EA109D" w:rsidRPr="001302A5" w:rsidRDefault="00EA109D" w:rsidP="008C5318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המחירים אינם כוללים מעמ</w:t>
      </w:r>
    </w:p>
    <w:p w14:paraId="19AF924D" w14:textId="77777777" w:rsidR="008C5318" w:rsidRDefault="008C5318" w:rsidP="008C5318">
      <w:pPr>
        <w:rPr>
          <w:rFonts w:asciiTheme="minorHAnsi" w:hAnsiTheme="minorHAnsi" w:cstheme="minorHAnsi"/>
          <w:rtl/>
        </w:rPr>
      </w:pPr>
    </w:p>
    <w:p w14:paraId="37DAAA85" w14:textId="7F8C44E6" w:rsidR="001302A5" w:rsidRDefault="001302A5" w:rsidP="001302A5">
      <w:pPr>
        <w:rPr>
          <w:rFonts w:asciiTheme="minorHAnsi" w:hAnsiTheme="minorHAnsi" w:cstheme="minorHAnsi"/>
          <w:b/>
          <w:bCs/>
          <w:u w:val="single"/>
          <w:rtl/>
        </w:rPr>
      </w:pPr>
    </w:p>
    <w:p w14:paraId="42A72243" w14:textId="20DA4ED1" w:rsidR="008C5318" w:rsidRDefault="008C5318" w:rsidP="001302A5">
      <w:pPr>
        <w:rPr>
          <w:rFonts w:asciiTheme="minorHAnsi" w:hAnsiTheme="minorHAnsi" w:cstheme="minorHAnsi"/>
          <w:b/>
          <w:bCs/>
          <w:u w:val="single"/>
          <w:rtl/>
        </w:rPr>
      </w:pPr>
    </w:p>
    <w:p w14:paraId="720E5FAB" w14:textId="77777777" w:rsidR="008C5318" w:rsidRPr="00D01A66" w:rsidRDefault="008C5318" w:rsidP="001302A5">
      <w:pPr>
        <w:rPr>
          <w:rFonts w:asciiTheme="minorHAnsi" w:hAnsiTheme="minorHAnsi" w:cstheme="minorHAnsi"/>
          <w:b/>
          <w:bCs/>
          <w:u w:val="single"/>
          <w:rtl/>
        </w:rPr>
      </w:pPr>
    </w:p>
    <w:p w14:paraId="14F2F4B9" w14:textId="77777777" w:rsidR="00D01A66" w:rsidRDefault="00D01A66" w:rsidP="001302A5">
      <w:pPr>
        <w:rPr>
          <w:rFonts w:asciiTheme="minorHAnsi" w:hAnsiTheme="minorHAnsi" w:cstheme="minorHAnsi"/>
          <w:b/>
          <w:bCs/>
          <w:rtl/>
        </w:rPr>
      </w:pPr>
    </w:p>
    <w:p w14:paraId="5ACC758D" w14:textId="77777777" w:rsidR="001302A5" w:rsidRPr="00D01A66" w:rsidRDefault="001302A5" w:rsidP="001302A5">
      <w:pPr>
        <w:rPr>
          <w:rFonts w:asciiTheme="minorHAnsi" w:hAnsiTheme="minorHAnsi" w:cstheme="minorHAnsi"/>
          <w:b/>
          <w:bCs/>
          <w:rtl/>
        </w:rPr>
      </w:pPr>
      <w:r w:rsidRPr="00D01A66">
        <w:rPr>
          <w:rFonts w:asciiTheme="minorHAnsi" w:hAnsiTheme="minorHAnsi" w:cstheme="minorHAnsi"/>
          <w:b/>
          <w:bCs/>
          <w:rtl/>
        </w:rPr>
        <w:t>אילת</w:t>
      </w:r>
    </w:p>
    <w:p w14:paraId="70C675C4" w14:textId="103FEADE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מלון </w:t>
      </w:r>
      <w:r w:rsidRPr="001302A5">
        <w:rPr>
          <w:rFonts w:asciiTheme="minorHAnsi" w:hAnsiTheme="minorHAnsi" w:cstheme="minorHAnsi"/>
        </w:rPr>
        <w:t>VERT</w:t>
      </w:r>
      <w:r w:rsidRPr="001302A5">
        <w:rPr>
          <w:rFonts w:asciiTheme="minorHAnsi" w:hAnsiTheme="minorHAnsi" w:cstheme="minorHAnsi"/>
          <w:rtl/>
        </w:rPr>
        <w:t xml:space="preserve"> על בסיס חצי פנסיון</w:t>
      </w:r>
      <w:r w:rsidR="00D01A66">
        <w:rPr>
          <w:rFonts w:asciiTheme="minorHAnsi" w:hAnsiTheme="minorHAnsi" w:cstheme="minorHAnsi" w:hint="cs"/>
          <w:rtl/>
        </w:rPr>
        <w:t>:</w:t>
      </w:r>
    </w:p>
    <w:p w14:paraId="08A0CE5A" w14:textId="02A31D74" w:rsidR="001302A5" w:rsidRPr="001302A5" w:rsidRDefault="0098463B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 xml:space="preserve">אדם בחדר זוגי </w:t>
      </w:r>
      <w:r w:rsidR="001302A5" w:rsidRPr="001302A5">
        <w:rPr>
          <w:rFonts w:asciiTheme="minorHAnsi" w:hAnsiTheme="minorHAnsi" w:cstheme="minorHAnsi"/>
          <w:rtl/>
        </w:rPr>
        <w:t xml:space="preserve"> בחדר 2 לילות </w:t>
      </w:r>
      <w:r w:rsidR="00D01A66">
        <w:rPr>
          <w:rFonts w:asciiTheme="minorHAnsi" w:hAnsiTheme="minorHAnsi" w:cstheme="minorHAnsi" w:hint="cs"/>
          <w:rtl/>
        </w:rPr>
        <w:t>-</w:t>
      </w:r>
      <w:r w:rsidR="001302A5" w:rsidRPr="001302A5">
        <w:rPr>
          <w:rFonts w:asciiTheme="minorHAnsi" w:hAnsiTheme="minorHAnsi" w:cstheme="minorHAnsi"/>
          <w:rtl/>
        </w:rPr>
        <w:t xml:space="preserve"> </w:t>
      </w:r>
      <w:r>
        <w:rPr>
          <w:rFonts w:asciiTheme="minorHAnsi" w:hAnsiTheme="minorHAnsi" w:cstheme="minorHAnsi" w:hint="cs"/>
          <w:rtl/>
        </w:rPr>
        <w:t>1565</w:t>
      </w:r>
      <w:r w:rsidR="001302A5" w:rsidRPr="001302A5">
        <w:rPr>
          <w:rFonts w:asciiTheme="minorHAnsi" w:hAnsiTheme="minorHAnsi" w:cstheme="minorHAnsi"/>
          <w:rtl/>
        </w:rPr>
        <w:t xml:space="preserve"> שח</w:t>
      </w:r>
    </w:p>
    <w:p w14:paraId="1C1906C6" w14:textId="45A09388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ילד עד גיל 12 בחדר ההורים 2 לילות </w:t>
      </w:r>
      <w:r w:rsidR="00D01A66"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785 שח </w:t>
      </w:r>
    </w:p>
    <w:p w14:paraId="072596A0" w14:textId="4A8AB0CA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מבוגר שלישי בחדר 2 לילות </w:t>
      </w:r>
      <w:r w:rsidR="00D01A66"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1385 שח </w:t>
      </w:r>
    </w:p>
    <w:p w14:paraId="4810308C" w14:textId="3B74ABB6" w:rsidR="001302A5" w:rsidRPr="001302A5" w:rsidRDefault="00D01A6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>ארוחת צהרים בשבת</w:t>
      </w:r>
      <w:r w:rsidR="001302A5" w:rsidRPr="001302A5">
        <w:rPr>
          <w:rFonts w:asciiTheme="minorHAnsi" w:hAnsiTheme="minorHAnsi" w:cstheme="minorHAnsi"/>
          <w:rtl/>
        </w:rPr>
        <w:t xml:space="preserve"> 110 שח מבוגר ילד</w:t>
      </w:r>
      <w:r>
        <w:rPr>
          <w:rFonts w:asciiTheme="minorHAnsi" w:hAnsiTheme="minorHAnsi" w:cstheme="minorHAnsi" w:hint="cs"/>
          <w:rtl/>
        </w:rPr>
        <w:t xml:space="preserve"> -</w:t>
      </w:r>
      <w:r w:rsidR="001302A5" w:rsidRPr="001302A5">
        <w:rPr>
          <w:rFonts w:asciiTheme="minorHAnsi" w:hAnsiTheme="minorHAnsi" w:cstheme="minorHAnsi"/>
          <w:rtl/>
        </w:rPr>
        <w:t xml:space="preserve"> 60 שח</w:t>
      </w:r>
    </w:p>
    <w:p w14:paraId="30233C15" w14:textId="12F10D13" w:rsidR="001302A5" w:rsidRPr="001302A5" w:rsidRDefault="00D01A6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>פעילות</w:t>
      </w:r>
      <w:r w:rsidR="001302A5" w:rsidRPr="001302A5">
        <w:rPr>
          <w:rFonts w:asciiTheme="minorHAnsi" w:hAnsiTheme="minorHAnsi" w:cstheme="minorHAnsi"/>
          <w:rtl/>
        </w:rPr>
        <w:t xml:space="preserve"> ב</w:t>
      </w:r>
      <w:r w:rsidR="001302A5" w:rsidRPr="001302A5">
        <w:rPr>
          <w:rFonts w:asciiTheme="minorHAnsi" w:hAnsiTheme="minorHAnsi" w:cstheme="minorHAnsi"/>
        </w:rPr>
        <w:t>ICE MALL</w:t>
      </w:r>
      <w:r>
        <w:rPr>
          <w:rFonts w:asciiTheme="minorHAnsi" w:hAnsiTheme="minorHAnsi" w:cstheme="minorHAnsi"/>
        </w:rPr>
        <w:t>-</w:t>
      </w:r>
      <w:r>
        <w:rPr>
          <w:rFonts w:asciiTheme="minorHAnsi" w:hAnsiTheme="minorHAnsi" w:cstheme="minorHAnsi" w:hint="cs"/>
          <w:rtl/>
        </w:rPr>
        <w:t xml:space="preserve"> -</w:t>
      </w:r>
      <w:r w:rsidR="001302A5" w:rsidRPr="001302A5">
        <w:rPr>
          <w:rFonts w:asciiTheme="minorHAnsi" w:hAnsiTheme="minorHAnsi" w:cstheme="minorHAnsi"/>
          <w:rtl/>
        </w:rPr>
        <w:t xml:space="preserve"> 35 שח לאדם</w:t>
      </w:r>
    </w:p>
    <w:p w14:paraId="52C4C792" w14:textId="448F594F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תלוש לארוחת צהרים באייס מול</w:t>
      </w:r>
      <w:r w:rsidR="00D01A66">
        <w:rPr>
          <w:rFonts w:asciiTheme="minorHAnsi" w:hAnsiTheme="minorHAnsi" w:cstheme="minorHAnsi" w:hint="cs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50 שח </w:t>
      </w:r>
    </w:p>
    <w:p w14:paraId="622912FD" w14:textId="1A004601" w:rsid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אירוע ערב במלון -</w:t>
      </w:r>
      <w:r w:rsidR="00D01A66">
        <w:rPr>
          <w:rFonts w:asciiTheme="minorHAnsi" w:hAnsiTheme="minorHAnsi" w:cstheme="minorHAnsi" w:hint="cs"/>
          <w:rtl/>
        </w:rPr>
        <w:t xml:space="preserve"> </w:t>
      </w:r>
      <w:r w:rsidRPr="001302A5">
        <w:rPr>
          <w:rFonts w:asciiTheme="minorHAnsi" w:hAnsiTheme="minorHAnsi" w:cstheme="minorHAnsi"/>
          <w:rtl/>
        </w:rPr>
        <w:t>השכרת אולם ושתיה קלה בירה ויין  -</w:t>
      </w:r>
      <w:r w:rsidR="00D01A66">
        <w:rPr>
          <w:rFonts w:asciiTheme="minorHAnsi" w:hAnsiTheme="minorHAnsi" w:cstheme="minorHAnsi" w:hint="cs"/>
          <w:rtl/>
        </w:rPr>
        <w:t xml:space="preserve"> </w:t>
      </w:r>
      <w:r w:rsidRPr="001302A5">
        <w:rPr>
          <w:rFonts w:asciiTheme="minorHAnsi" w:hAnsiTheme="minorHAnsi" w:cstheme="minorHAnsi"/>
          <w:rtl/>
        </w:rPr>
        <w:t xml:space="preserve">85 לאדם </w:t>
      </w:r>
    </w:p>
    <w:p w14:paraId="178A4166" w14:textId="6C973B3F" w:rsidR="00104C38" w:rsidRPr="001302A5" w:rsidRDefault="00104C38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תכנית טברנה יוונית או סטנד אפ כולל הגברה וטיסות    4</w:t>
      </w:r>
      <w:r w:rsidR="00EA109D">
        <w:rPr>
          <w:rFonts w:asciiTheme="minorHAnsi" w:hAnsiTheme="minorHAnsi" w:cstheme="minorHAnsi" w:hint="cs"/>
          <w:rtl/>
        </w:rPr>
        <w:t>9</w:t>
      </w:r>
      <w:r>
        <w:rPr>
          <w:rFonts w:asciiTheme="minorHAnsi" w:hAnsiTheme="minorHAnsi" w:cstheme="minorHAnsi" w:hint="cs"/>
          <w:rtl/>
        </w:rPr>
        <w:t>000 שח</w:t>
      </w:r>
    </w:p>
    <w:p w14:paraId="5B62AA66" w14:textId="67E37AE8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פעילות מקבילה לילדים</w:t>
      </w:r>
      <w:r w:rsidR="00D01A66">
        <w:rPr>
          <w:rFonts w:asciiTheme="minorHAnsi" w:hAnsiTheme="minorHAnsi" w:cstheme="minorHAnsi" w:hint="cs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4500 שח </w:t>
      </w:r>
    </w:p>
    <w:p w14:paraId="7B7D5F14" w14:textId="0AB7B67F" w:rsidR="001302A5" w:rsidRPr="001302A5" w:rsidRDefault="001302A5" w:rsidP="00D01A66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שיט  פרטי בסירת זכוכית </w:t>
      </w:r>
      <w:r w:rsidR="00D01A66">
        <w:rPr>
          <w:rFonts w:asciiTheme="minorHAnsi" w:hAnsiTheme="minorHAnsi" w:cstheme="minorHAnsi" w:hint="cs"/>
          <w:rtl/>
        </w:rPr>
        <w:t>-</w:t>
      </w:r>
      <w:r w:rsidRPr="001302A5">
        <w:rPr>
          <w:rFonts w:asciiTheme="minorHAnsi" w:hAnsiTheme="minorHAnsi" w:cstheme="minorHAnsi"/>
          <w:rtl/>
        </w:rPr>
        <w:t xml:space="preserve"> 74 שח</w:t>
      </w:r>
    </w:p>
    <w:p w14:paraId="13B585FE" w14:textId="5E221A15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צהרים </w:t>
      </w:r>
      <w:r w:rsidR="00D90BFD">
        <w:rPr>
          <w:rFonts w:asciiTheme="minorHAnsi" w:hAnsiTheme="minorHAnsi" w:cstheme="minorHAnsi" w:hint="cs"/>
          <w:rtl/>
        </w:rPr>
        <w:t>ארוחה קלה</w:t>
      </w:r>
      <w:r w:rsidR="00D01A66">
        <w:rPr>
          <w:rFonts w:asciiTheme="minorHAnsi" w:hAnsiTheme="minorHAnsi" w:cstheme="minorHAnsi" w:hint="cs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45 שח לאדם</w:t>
      </w:r>
    </w:p>
    <w:p w14:paraId="35E22157" w14:textId="659DE2AF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קבלת  </w:t>
      </w:r>
      <w:r w:rsidR="00D01A66">
        <w:rPr>
          <w:rFonts w:asciiTheme="minorHAnsi" w:hAnsiTheme="minorHAnsi" w:cstheme="minorHAnsi"/>
          <w:rtl/>
        </w:rPr>
        <w:t>שבת נגן גיטרה</w:t>
      </w:r>
      <w:r w:rsidR="00D01A66">
        <w:rPr>
          <w:rFonts w:asciiTheme="minorHAnsi" w:hAnsiTheme="minorHAnsi" w:cstheme="minorHAnsi" w:hint="cs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3000 שח </w:t>
      </w:r>
    </w:p>
    <w:p w14:paraId="3F25C5B2" w14:textId="3EFE597E" w:rsidR="001302A5" w:rsidRPr="001302A5" w:rsidRDefault="00D01A6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/>
          <w:rtl/>
        </w:rPr>
        <w:t>הרצאה מרתקת בערב שישי -</w:t>
      </w:r>
      <w:r w:rsidR="001302A5" w:rsidRPr="001302A5">
        <w:rPr>
          <w:rFonts w:asciiTheme="minorHAnsi" w:hAnsiTheme="minorHAnsi" w:cstheme="minorHAnsi"/>
          <w:rtl/>
        </w:rPr>
        <w:t xml:space="preserve"> 4500 שח </w:t>
      </w:r>
    </w:p>
    <w:p w14:paraId="4822456A" w14:textId="2F8B7ACE" w:rsidR="001302A5" w:rsidRPr="001302A5" w:rsidRDefault="001302A5" w:rsidP="00D01A66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>ליווי והפקה</w:t>
      </w:r>
      <w:r w:rsidR="00D01A66">
        <w:rPr>
          <w:rFonts w:asciiTheme="minorHAnsi" w:hAnsiTheme="minorHAnsi" w:cstheme="minorHAnsi" w:hint="cs"/>
          <w:rtl/>
        </w:rPr>
        <w:t xml:space="preserve"> -</w:t>
      </w:r>
      <w:r w:rsidRPr="001302A5">
        <w:rPr>
          <w:rFonts w:asciiTheme="minorHAnsi" w:hAnsiTheme="minorHAnsi" w:cstheme="minorHAnsi"/>
          <w:rtl/>
        </w:rPr>
        <w:t xml:space="preserve"> 6000 שח </w:t>
      </w:r>
    </w:p>
    <w:p w14:paraId="2482130A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</w:p>
    <w:p w14:paraId="7D329E45" w14:textId="757E560A" w:rsidR="001302A5" w:rsidRPr="001302A5" w:rsidRDefault="00D01A66" w:rsidP="001302A5">
      <w:pPr>
        <w:rPr>
          <w:rFonts w:asciiTheme="minorHAnsi" w:hAnsiTheme="minorHAnsi" w:cstheme="minorHAnsi"/>
          <w:rtl/>
        </w:rPr>
      </w:pPr>
      <w:r>
        <w:rPr>
          <w:rFonts w:asciiTheme="minorHAnsi" w:hAnsiTheme="minorHAnsi" w:cstheme="minorHAnsi" w:hint="cs"/>
          <w:rtl/>
        </w:rPr>
        <w:t>-</w:t>
      </w:r>
      <w:r w:rsidR="001302A5" w:rsidRPr="001302A5">
        <w:rPr>
          <w:rFonts w:asciiTheme="minorHAnsi" w:hAnsiTheme="minorHAnsi" w:cstheme="minorHAnsi"/>
          <w:rtl/>
        </w:rPr>
        <w:t xml:space="preserve"> </w:t>
      </w:r>
    </w:p>
    <w:p w14:paraId="2016C265" w14:textId="77777777" w:rsidR="00EB77CF" w:rsidRDefault="00EB77CF" w:rsidP="00EB77CF">
      <w:pPr>
        <w:rPr>
          <w:rFonts w:asciiTheme="minorHAnsi" w:hAnsiTheme="minorHAnsi" w:cstheme="minorHAnsi"/>
          <w:rtl/>
        </w:rPr>
      </w:pPr>
    </w:p>
    <w:p w14:paraId="4905D5FA" w14:textId="77777777" w:rsidR="002F3E89" w:rsidRDefault="002F3E89" w:rsidP="002F3E89">
      <w:pPr>
        <w:spacing w:line="360" w:lineRule="auto"/>
        <w:rPr>
          <w:rFonts w:asciiTheme="minorHAnsi" w:hAnsiTheme="minorHAnsi" w:cstheme="minorHAnsi"/>
          <w:b/>
          <w:bCs/>
          <w:u w:val="single"/>
          <w:rtl/>
        </w:rPr>
      </w:pPr>
      <w:r w:rsidRPr="00412606">
        <w:rPr>
          <w:rFonts w:asciiTheme="minorHAnsi" w:hAnsiTheme="minorHAnsi" w:cstheme="minorHAnsi" w:hint="cs"/>
          <w:b/>
          <w:bCs/>
          <w:u w:val="single"/>
          <w:rtl/>
        </w:rPr>
        <w:t>הערות</w:t>
      </w:r>
    </w:p>
    <w:p w14:paraId="7FEEB9BF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</w:rPr>
      </w:pPr>
      <w:r w:rsidRPr="00412606">
        <w:rPr>
          <w:rFonts w:asciiTheme="minorHAnsi" w:hAnsiTheme="minorHAnsi" w:cstheme="minorHAnsi"/>
          <w:color w:val="000000"/>
          <w:rtl/>
        </w:rPr>
        <w:t xml:space="preserve">חברת </w:t>
      </w:r>
      <w:r>
        <w:rPr>
          <w:rFonts w:asciiTheme="minorHAnsi" w:hAnsiTheme="minorHAnsi" w:cstheme="minorHAnsi" w:hint="cs"/>
          <w:color w:val="000000"/>
        </w:rPr>
        <w:t>BIT</w:t>
      </w:r>
      <w:r w:rsidRPr="00412606">
        <w:rPr>
          <w:rFonts w:asciiTheme="minorHAnsi" w:hAnsiTheme="minorHAnsi" w:cstheme="minorHAnsi"/>
          <w:color w:val="000000"/>
          <w:rtl/>
        </w:rPr>
        <w:t xml:space="preserve"> מתחייבת לעמוד בסטנדרטים ואמות המידה שהגדרנו במכרז זה ומחויבים להצלחת האירוע.</w:t>
      </w:r>
    </w:p>
    <w:p w14:paraId="0458E41A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 xml:space="preserve">המלצות עבודה, הפקה ומקצועיות על חברת </w:t>
      </w:r>
      <w:r>
        <w:rPr>
          <w:rFonts w:asciiTheme="minorHAnsi" w:hAnsiTheme="minorHAnsi" w:cstheme="minorHAnsi" w:hint="cs"/>
          <w:color w:val="000000"/>
        </w:rPr>
        <w:t>BIT</w:t>
      </w:r>
      <w:r w:rsidRPr="00412606">
        <w:rPr>
          <w:rFonts w:asciiTheme="minorHAnsi" w:hAnsiTheme="minorHAnsi" w:cstheme="minorHAnsi"/>
          <w:color w:val="000000"/>
          <w:rtl/>
        </w:rPr>
        <w:t xml:space="preserve"> יישלחו בהתאם לדרישה. </w:t>
      </w:r>
    </w:p>
    <w:p w14:paraId="61337BE8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>הצעה זו הינה מודולארית וניתנת להתאמות על פי רצונכם.</w:t>
      </w:r>
    </w:p>
    <w:p w14:paraId="0F25518B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>בידינו כל הרישיונות והביטוחים על פי חוק לקיום אירוע מסוג זה.</w:t>
      </w:r>
    </w:p>
    <w:p w14:paraId="25B6084E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lastRenderedPageBreak/>
        <w:t>כל ספקי המשנה בעלי רישיונות עסק כחוק וביטוחים צד ג'.</w:t>
      </w:r>
    </w:p>
    <w:p w14:paraId="536964C3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>מחירים סופיים לכל סעיפי הפקה טכנית רק לאחר סיור ספקים במקום הנבחר.</w:t>
      </w:r>
    </w:p>
    <w:p w14:paraId="0D4B712C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>המחירים אינם כוללים מע"מ כחוק.</w:t>
      </w:r>
    </w:p>
    <w:p w14:paraId="224160C7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>תוקף ההצעה 30 יום מיום הוצאתה.</w:t>
      </w:r>
    </w:p>
    <w:p w14:paraId="412A8A2F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 xml:space="preserve">אין לעשות שימוש ברעיונות, גרפיקה או כל קניין רוחני אחר המוצעים בגוף הצעה זו, ללא אישור בכתב ומראש של </w:t>
      </w:r>
      <w:r>
        <w:rPr>
          <w:rFonts w:asciiTheme="minorHAnsi" w:hAnsiTheme="minorHAnsi" w:cstheme="minorHAnsi" w:hint="cs"/>
          <w:color w:val="000000"/>
        </w:rPr>
        <w:t>BIT</w:t>
      </w:r>
      <w:r w:rsidRPr="00412606">
        <w:rPr>
          <w:rFonts w:asciiTheme="minorHAnsi" w:hAnsiTheme="minorHAnsi" w:cstheme="minorHAnsi"/>
          <w:color w:val="000000"/>
          <w:rtl/>
        </w:rPr>
        <w:t>.</w:t>
      </w:r>
    </w:p>
    <w:p w14:paraId="18040963" w14:textId="77777777" w:rsidR="002F3E89" w:rsidRPr="00412606" w:rsidRDefault="002F3E89" w:rsidP="002F3E89">
      <w:pPr>
        <w:pStyle w:val="NormalWeb"/>
        <w:numPr>
          <w:ilvl w:val="0"/>
          <w:numId w:val="40"/>
        </w:numPr>
        <w:bidi/>
        <w:spacing w:before="0" w:beforeAutospacing="0" w:after="160" w:afterAutospacing="0"/>
        <w:ind w:right="360"/>
        <w:textAlignment w:val="baseline"/>
        <w:rPr>
          <w:rFonts w:asciiTheme="minorHAnsi" w:hAnsiTheme="minorHAnsi" w:cstheme="minorHAnsi"/>
          <w:color w:val="000000"/>
          <w:rtl/>
        </w:rPr>
      </w:pPr>
      <w:r w:rsidRPr="00412606">
        <w:rPr>
          <w:rFonts w:asciiTheme="minorHAnsi" w:hAnsiTheme="minorHAnsi" w:cstheme="minorHAnsi"/>
          <w:color w:val="000000"/>
          <w:rtl/>
        </w:rPr>
        <w:t xml:space="preserve">לא תהיה כל התחייבות מצד </w:t>
      </w:r>
      <w:r>
        <w:rPr>
          <w:rFonts w:asciiTheme="minorHAnsi" w:hAnsiTheme="minorHAnsi" w:cstheme="minorHAnsi" w:hint="cs"/>
          <w:color w:val="000000"/>
        </w:rPr>
        <w:t>BIT</w:t>
      </w:r>
      <w:r w:rsidRPr="00412606">
        <w:rPr>
          <w:rFonts w:asciiTheme="minorHAnsi" w:hAnsiTheme="minorHAnsi" w:cstheme="minorHAnsi"/>
          <w:color w:val="000000"/>
          <w:rtl/>
        </w:rPr>
        <w:t xml:space="preserve"> לתאריך ללא הזמנה מפורשת מצדכם.</w:t>
      </w:r>
    </w:p>
    <w:p w14:paraId="76221A58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</w:p>
    <w:p w14:paraId="1559AC24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</w:p>
    <w:p w14:paraId="2C2D9275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</w:p>
    <w:p w14:paraId="6B5860E0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</w:p>
    <w:p w14:paraId="3889716E" w14:textId="77777777" w:rsidR="001302A5" w:rsidRPr="001302A5" w:rsidRDefault="001302A5" w:rsidP="001302A5">
      <w:pPr>
        <w:rPr>
          <w:rFonts w:asciiTheme="minorHAnsi" w:hAnsiTheme="minorHAnsi" w:cstheme="minorHAnsi"/>
          <w:rtl/>
        </w:rPr>
      </w:pPr>
      <w:r w:rsidRPr="001302A5">
        <w:rPr>
          <w:rFonts w:asciiTheme="minorHAnsi" w:hAnsiTheme="minorHAnsi" w:cstheme="minorHAnsi"/>
          <w:rtl/>
        </w:rPr>
        <w:t xml:space="preserve"> </w:t>
      </w:r>
    </w:p>
    <w:p w14:paraId="0BD14CC6" w14:textId="77777777" w:rsidR="001302A5" w:rsidRPr="001302A5" w:rsidRDefault="001302A5" w:rsidP="001302A5">
      <w:pPr>
        <w:rPr>
          <w:rFonts w:asciiTheme="minorHAnsi" w:hAnsiTheme="minorHAnsi" w:cstheme="minorHAnsi"/>
        </w:rPr>
      </w:pPr>
    </w:p>
    <w:p w14:paraId="34A70C15" w14:textId="2D82D18C" w:rsidR="000B45E4" w:rsidRPr="001302A5" w:rsidRDefault="000B45E4" w:rsidP="001302A5">
      <w:pPr>
        <w:rPr>
          <w:rFonts w:asciiTheme="minorHAnsi" w:hAnsiTheme="minorHAnsi" w:cstheme="minorHAnsi"/>
        </w:rPr>
      </w:pPr>
    </w:p>
    <w:sectPr w:rsidR="000B45E4" w:rsidRPr="001302A5" w:rsidSect="00ED71AD">
      <w:headerReference w:type="even" r:id="rId11"/>
      <w:headerReference w:type="default" r:id="rId12"/>
      <w:footerReference w:type="even" r:id="rId13"/>
      <w:footerReference w:type="default" r:id="rId14"/>
      <w:pgSz w:w="11906" w:h="16838"/>
      <w:pgMar w:top="1985" w:right="849" w:bottom="1276" w:left="851" w:header="737" w:footer="51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619C3" w14:textId="77777777" w:rsidR="00A71859" w:rsidRDefault="00A71859">
      <w:r>
        <w:separator/>
      </w:r>
    </w:p>
  </w:endnote>
  <w:endnote w:type="continuationSeparator" w:id="0">
    <w:p w14:paraId="3AE19BC8" w14:textId="77777777" w:rsidR="00A71859" w:rsidRDefault="00A71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70FD8" w14:textId="77777777" w:rsidR="000D7596" w:rsidRDefault="00C648C8">
    <w:pPr>
      <w:pStyle w:val="a4"/>
      <w:framePr w:wrap="around" w:vAnchor="text" w:hAnchor="margin" w:y="1"/>
      <w:rPr>
        <w:rStyle w:val="a6"/>
      </w:rPr>
    </w:pPr>
    <w:r>
      <w:rPr>
        <w:rStyle w:val="a6"/>
        <w:rtl/>
      </w:rPr>
      <w:fldChar w:fldCharType="begin"/>
    </w:r>
    <w:r w:rsidR="000D7596">
      <w:rPr>
        <w:rStyle w:val="a6"/>
      </w:rPr>
      <w:instrText xml:space="preserve">PAGE  </w:instrText>
    </w:r>
    <w:r>
      <w:rPr>
        <w:rStyle w:val="a6"/>
        <w:rtl/>
      </w:rPr>
      <w:fldChar w:fldCharType="end"/>
    </w:r>
  </w:p>
  <w:p w14:paraId="18E7AB03" w14:textId="77777777" w:rsidR="000D7596" w:rsidRDefault="000D7596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B87AE" w14:textId="77777777" w:rsidR="00A9544C" w:rsidRDefault="00A9544C" w:rsidP="00ED71AD">
    <w:pPr>
      <w:pStyle w:val="a4"/>
      <w:bidi w:val="0"/>
      <w:jc w:val="center"/>
      <w:rPr>
        <w:rFonts w:asciiTheme="minorBidi" w:hAnsiTheme="minorBidi" w:cstheme="minorBidi"/>
        <w:sz w:val="22"/>
        <w:szCs w:val="22"/>
      </w:rPr>
    </w:pPr>
  </w:p>
  <w:p w14:paraId="4BFB6502" w14:textId="40C03376" w:rsidR="00A9544C" w:rsidRDefault="00A9544C" w:rsidP="00A9544C">
    <w:pPr>
      <w:pStyle w:val="a4"/>
      <w:bidi w:val="0"/>
      <w:jc w:val="center"/>
      <w:rPr>
        <w:rFonts w:asciiTheme="minorBidi" w:hAnsiTheme="minorBidi" w:cstheme="minorBidi"/>
        <w:sz w:val="22"/>
        <w:szCs w:val="22"/>
        <w:rtl/>
      </w:rPr>
    </w:pPr>
  </w:p>
  <w:p w14:paraId="51DCC2F1" w14:textId="068A600E" w:rsidR="00A9544C" w:rsidRDefault="00A9544C" w:rsidP="00A9544C">
    <w:pPr>
      <w:pStyle w:val="a4"/>
      <w:bidi w:val="0"/>
      <w:jc w:val="center"/>
      <w:rPr>
        <w:rFonts w:asciiTheme="minorBidi" w:hAnsiTheme="minorBidi" w:cstheme="minorBidi"/>
        <w:sz w:val="22"/>
        <w:szCs w:val="22"/>
        <w:rtl/>
      </w:rPr>
    </w:pPr>
  </w:p>
  <w:p w14:paraId="4134AE75" w14:textId="469FF5BA" w:rsidR="00A9544C" w:rsidRDefault="00A9544C" w:rsidP="00A9544C">
    <w:pPr>
      <w:pStyle w:val="a4"/>
      <w:bidi w:val="0"/>
      <w:jc w:val="center"/>
      <w:rPr>
        <w:rFonts w:asciiTheme="minorBidi" w:hAnsiTheme="minorBidi" w:cstheme="minorBidi"/>
        <w:sz w:val="22"/>
        <w:szCs w:val="22"/>
      </w:rPr>
    </w:pPr>
    <w:r>
      <w:rPr>
        <w:rFonts w:asciiTheme="minorBidi" w:hAnsiTheme="minorBidi" w:cstheme="minorBidi" w:hint="cs"/>
        <w:sz w:val="22"/>
        <w:szCs w:val="22"/>
        <w:rtl/>
      </w:rPr>
      <w:t>בי.אי.טי תיירות ואירועים בע"מ</w:t>
    </w:r>
    <w:r w:rsidR="00556873" w:rsidRPr="00556873">
      <w:rPr>
        <w:rFonts w:asciiTheme="minorBidi" w:hAnsiTheme="minorBidi" w:cstheme="minorBidi"/>
        <w:sz w:val="22"/>
        <w:szCs w:val="22"/>
      </w:rPr>
      <w:t xml:space="preserve">   </w:t>
    </w:r>
  </w:p>
  <w:p w14:paraId="0F0AB958" w14:textId="28830FB5" w:rsidR="000D7596" w:rsidRPr="00556873" w:rsidRDefault="00A9544C" w:rsidP="00A9544C">
    <w:pPr>
      <w:pStyle w:val="a4"/>
      <w:bidi w:val="0"/>
      <w:jc w:val="center"/>
      <w:rPr>
        <w:sz w:val="22"/>
      </w:rPr>
    </w:pPr>
    <w:r>
      <w:rPr>
        <w:rFonts w:asciiTheme="minorBidi" w:hAnsiTheme="minorBidi" w:cstheme="minorBidi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50FE833" wp14:editId="4A8C852E">
              <wp:simplePos x="0" y="0"/>
              <wp:positionH relativeFrom="column">
                <wp:posOffset>1831975</wp:posOffset>
              </wp:positionH>
              <wp:positionV relativeFrom="paragraph">
                <wp:posOffset>38735</wp:posOffset>
              </wp:positionV>
              <wp:extent cx="71755" cy="71755"/>
              <wp:effectExtent l="8255" t="6350" r="5715" b="7620"/>
              <wp:wrapNone/>
              <wp:docPr id="4" name="Oval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755" cy="71755"/>
                      </a:xfrm>
                      <a:prstGeom prst="ellipse">
                        <a:avLst/>
                      </a:prstGeom>
                      <a:solidFill>
                        <a:srgbClr val="D26C76"/>
                      </a:solidFill>
                      <a:ln w="6350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11A7C85" id="Oval 3" o:spid="_x0000_s1026" style="position:absolute;left:0;text-align:left;margin-left:144.25pt;margin-top:3.05pt;width:5.65pt;height:5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" fillcolor="#d26c76" strokecolor="black [3213]" strokeweight=".5pt"/>
          </w:pict>
        </mc:Fallback>
      </mc:AlternateContent>
    </w:r>
    <w:r>
      <w:rPr>
        <w:rFonts w:asciiTheme="minorBidi" w:hAnsiTheme="minorBidi" w:cstheme="minorBidi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429B059" wp14:editId="2729ABCB">
              <wp:simplePos x="0" y="0"/>
              <wp:positionH relativeFrom="column">
                <wp:posOffset>3107690</wp:posOffset>
              </wp:positionH>
              <wp:positionV relativeFrom="paragraph">
                <wp:posOffset>38735</wp:posOffset>
              </wp:positionV>
              <wp:extent cx="71755" cy="71755"/>
              <wp:effectExtent l="10795" t="6350" r="12700" b="7620"/>
              <wp:wrapNone/>
              <wp:docPr id="2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755" cy="71755"/>
                      </a:xfrm>
                      <a:prstGeom prst="ellipse">
                        <a:avLst/>
                      </a:prstGeom>
                      <a:solidFill>
                        <a:srgbClr val="33CCCC"/>
                      </a:solidFill>
                      <a:ln w="6350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C4FE387" id="Oval 1" o:spid="_x0000_s1026" style="position:absolute;left:0;text-align:left;margin-left:244.7pt;margin-top:3.05pt;width:5.65pt;height:5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" fillcolor="#3cc" strokecolor="black [3213]" strokeweight=".5pt"/>
          </w:pict>
        </mc:Fallback>
      </mc:AlternateContent>
    </w:r>
    <w:r>
      <w:rPr>
        <w:rFonts w:asciiTheme="minorBidi" w:hAnsiTheme="minorBidi" w:cstheme="minorBidi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E4B91EB" wp14:editId="6E9E9149">
              <wp:simplePos x="0" y="0"/>
              <wp:positionH relativeFrom="column">
                <wp:posOffset>4106545</wp:posOffset>
              </wp:positionH>
              <wp:positionV relativeFrom="paragraph">
                <wp:posOffset>38735</wp:posOffset>
              </wp:positionV>
              <wp:extent cx="71755" cy="71755"/>
              <wp:effectExtent l="10160" t="6350" r="13335" b="7620"/>
              <wp:wrapNone/>
              <wp:docPr id="3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755" cy="71755"/>
                      </a:xfrm>
                      <a:prstGeom prst="ellipse">
                        <a:avLst/>
                      </a:prstGeom>
                      <a:solidFill>
                        <a:srgbClr val="F0E488"/>
                      </a:solidFill>
                      <a:ln w="6350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62BD1783" id="Oval 2" o:spid="_x0000_s1026" style="position:absolute;left:0;text-align:left;margin-left:323.35pt;margin-top:3.05pt;width:5.65pt;height:5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" fillcolor="#f0e488" strokecolor="black [3213]" strokeweight=".5pt"/>
          </w:pict>
        </mc:Fallback>
      </mc:AlternateContent>
    </w:r>
    <w:r w:rsidR="00556873" w:rsidRPr="00556873">
      <w:rPr>
        <w:rFonts w:asciiTheme="minorBidi" w:hAnsiTheme="minorBidi" w:cstheme="minorBidi"/>
        <w:sz w:val="22"/>
        <w:szCs w:val="22"/>
      </w:rPr>
      <w:t xml:space="preserve"> www.B-I-T.co.il     </w:t>
    </w:r>
    <w:r w:rsidR="0053178A">
      <w:rPr>
        <w:rFonts w:asciiTheme="minorBidi" w:hAnsiTheme="minorBidi" w:cstheme="minorBidi"/>
        <w:sz w:val="22"/>
        <w:szCs w:val="22"/>
      </w:rPr>
      <w:t>Zvika</w:t>
    </w:r>
    <w:r w:rsidR="00556873" w:rsidRPr="00556873">
      <w:rPr>
        <w:rFonts w:asciiTheme="minorBidi" w:hAnsiTheme="minorBidi" w:cstheme="minorBidi" w:hint="cs"/>
        <w:sz w:val="22"/>
        <w:szCs w:val="22"/>
        <w:rtl/>
      </w:rPr>
      <w:t>@</w:t>
    </w:r>
    <w:r w:rsidR="00556873" w:rsidRPr="00556873">
      <w:rPr>
        <w:rFonts w:asciiTheme="minorBidi" w:hAnsiTheme="minorBidi" w:cstheme="minorBidi" w:hint="cs"/>
        <w:sz w:val="22"/>
        <w:szCs w:val="22"/>
      </w:rPr>
      <w:t>B-I-T.</w:t>
    </w:r>
    <w:r w:rsidR="00556873" w:rsidRPr="00556873">
      <w:rPr>
        <w:rFonts w:asciiTheme="minorBidi" w:hAnsiTheme="minorBidi" w:cstheme="minorBidi"/>
        <w:sz w:val="22"/>
        <w:szCs w:val="22"/>
      </w:rPr>
      <w:t xml:space="preserve">co.il     </w:t>
    </w:r>
    <w:r w:rsidR="00556873">
      <w:rPr>
        <w:rFonts w:asciiTheme="minorBidi" w:hAnsiTheme="minorBidi" w:cstheme="minorBidi" w:hint="cs"/>
        <w:sz w:val="22"/>
        <w:szCs w:val="22"/>
        <w:rtl/>
      </w:rPr>
      <w:t xml:space="preserve">שד' </w:t>
    </w:r>
    <w:r w:rsidR="00556873" w:rsidRPr="00556873">
      <w:rPr>
        <w:rFonts w:asciiTheme="minorBidi" w:hAnsiTheme="minorBidi" w:cstheme="minorBidi"/>
        <w:sz w:val="22"/>
        <w:szCs w:val="22"/>
        <w:rtl/>
      </w:rPr>
      <w:t>רוטשילד 133 תל אביב     03-6852</w:t>
    </w:r>
    <w:r w:rsidR="00556873">
      <w:rPr>
        <w:rFonts w:asciiTheme="minorBidi" w:hAnsiTheme="minorBidi" w:cstheme="minorBidi" w:hint="cs"/>
        <w:sz w:val="22"/>
        <w:szCs w:val="22"/>
        <w:rtl/>
      </w:rPr>
      <w:t>-</w:t>
    </w:r>
    <w:r w:rsidR="00556873" w:rsidRPr="00556873">
      <w:rPr>
        <w:rFonts w:asciiTheme="minorBidi" w:hAnsiTheme="minorBidi" w:cstheme="minorBidi"/>
        <w:sz w:val="22"/>
        <w:szCs w:val="22"/>
        <w:rtl/>
      </w:rPr>
      <w:t>666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4957D" w14:textId="77777777" w:rsidR="00A71859" w:rsidRDefault="00A71859">
      <w:r>
        <w:separator/>
      </w:r>
    </w:p>
  </w:footnote>
  <w:footnote w:type="continuationSeparator" w:id="0">
    <w:p w14:paraId="5A57A1E0" w14:textId="77777777" w:rsidR="00A71859" w:rsidRDefault="00A718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C8BD8" w14:textId="77777777" w:rsidR="000D7596" w:rsidRDefault="00C648C8">
    <w:pPr>
      <w:pStyle w:val="a3"/>
      <w:framePr w:wrap="around" w:vAnchor="text" w:hAnchor="margin" w:xAlign="right" w:y="1"/>
      <w:rPr>
        <w:rStyle w:val="a6"/>
        <w:rtl/>
      </w:rPr>
    </w:pPr>
    <w:r>
      <w:rPr>
        <w:rStyle w:val="a6"/>
        <w:rtl/>
      </w:rPr>
      <w:fldChar w:fldCharType="begin"/>
    </w:r>
    <w:r w:rsidR="000D7596">
      <w:rPr>
        <w:rStyle w:val="a6"/>
      </w:rPr>
      <w:instrText xml:space="preserve">PAGE  </w:instrText>
    </w:r>
    <w:r>
      <w:rPr>
        <w:rStyle w:val="a6"/>
        <w:rtl/>
      </w:rPr>
      <w:fldChar w:fldCharType="separate"/>
    </w:r>
    <w:r w:rsidR="000D7596">
      <w:rPr>
        <w:rStyle w:val="a6"/>
        <w:noProof/>
        <w:rtl/>
      </w:rPr>
      <w:t>9</w:t>
    </w:r>
    <w:r>
      <w:rPr>
        <w:rStyle w:val="a6"/>
        <w:rtl/>
      </w:rPr>
      <w:fldChar w:fldCharType="end"/>
    </w:r>
  </w:p>
  <w:p w14:paraId="57FDBD27" w14:textId="77777777" w:rsidR="000D7596" w:rsidRDefault="000D7596">
    <w:pPr>
      <w:pStyle w:val="a3"/>
      <w:ind w:firstLine="360"/>
      <w:rPr>
        <w:rtl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41060" w14:textId="77777777" w:rsidR="000D7596" w:rsidRDefault="000D7596">
    <w:pPr>
      <w:pStyle w:val="a3"/>
      <w:framePr w:wrap="around" w:vAnchor="text" w:hAnchor="margin" w:xAlign="right" w:y="1"/>
      <w:rPr>
        <w:rStyle w:val="a6"/>
        <w:rtl/>
      </w:rPr>
    </w:pPr>
  </w:p>
  <w:p w14:paraId="10B4F7F6" w14:textId="77777777" w:rsidR="000D7596" w:rsidRDefault="000D7596" w:rsidP="00612FEF">
    <w:pPr>
      <w:pStyle w:val="a3"/>
      <w:ind w:firstLine="26"/>
      <w:jc w:val="center"/>
      <w:rPr>
        <w:rtl/>
      </w:rPr>
    </w:pPr>
    <w:r>
      <w:rPr>
        <w:noProof/>
        <w:rtl/>
      </w:rPr>
      <w:drawing>
        <wp:inline distT="0" distB="0" distL="0" distR="0" wp14:anchorId="6ABC8583" wp14:editId="5D5AF257">
          <wp:extent cx="2218930" cy="487257"/>
          <wp:effectExtent l="0" t="0" r="0" b="0"/>
          <wp:docPr id="1" name="תמונה 3" descr="K:\שיווק\new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:\שיווק\new 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3253" cy="48820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92" type="#_x0000_t75" style="width:141.75pt;height:141.75pt" o:bullet="t">
        <v:imagedata r:id="rId1" o:title="icon avi"/>
      </v:shape>
    </w:pict>
  </w:numPicBullet>
  <w:numPicBullet w:numPicBulletId="1">
    <w:pict>
      <v:shape id="_x0000_i1293" type="#_x0000_t75" style="width:11.25pt;height:9.75pt" o:bullet="t">
        <v:imagedata r:id="rId2" o:title="BD21295_"/>
      </v:shape>
    </w:pict>
  </w:numPicBullet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"/>
      <w:lvlJc w:val="left"/>
      <w:pPr>
        <w:tabs>
          <w:tab w:val="num" w:pos="720"/>
        </w:tabs>
        <w:ind w:left="720" w:hanging="1440"/>
      </w:pPr>
      <w:rPr>
        <w:rFonts w:ascii="Symbol" w:hAnsi="Symbol"/>
      </w:rPr>
    </w:lvl>
  </w:abstractNum>
  <w:abstractNum w:abstractNumId="1" w15:restartNumberingAfterBreak="0">
    <w:nsid w:val="002F4AB2"/>
    <w:multiLevelType w:val="hybridMultilevel"/>
    <w:tmpl w:val="B360190A"/>
    <w:lvl w:ilvl="0" w:tplc="740EC52A">
      <w:numFmt w:val="bullet"/>
      <w:lvlText w:val=""/>
      <w:lvlJc w:val="left"/>
      <w:pPr>
        <w:ind w:left="-66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2" w15:restartNumberingAfterBreak="0">
    <w:nsid w:val="00B8516D"/>
    <w:multiLevelType w:val="singleLevel"/>
    <w:tmpl w:val="09A689CC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3" w15:restartNumberingAfterBreak="0">
    <w:nsid w:val="00DB0B2B"/>
    <w:multiLevelType w:val="hybridMultilevel"/>
    <w:tmpl w:val="A654744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0EB5DB0"/>
    <w:multiLevelType w:val="hybridMultilevel"/>
    <w:tmpl w:val="23282B2C"/>
    <w:lvl w:ilvl="0" w:tplc="0B4E2E00">
      <w:numFmt w:val="bullet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eastAsia="Times New Roman" w:hAnsi="Symbol" w:cs="Narkisim" w:hint="default"/>
      </w:rPr>
    </w:lvl>
    <w:lvl w:ilvl="1" w:tplc="B72A4D0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5" w15:restartNumberingAfterBreak="0">
    <w:nsid w:val="0A80700B"/>
    <w:multiLevelType w:val="hybridMultilevel"/>
    <w:tmpl w:val="3D1604F4"/>
    <w:lvl w:ilvl="0" w:tplc="C9D817B6">
      <w:start w:val="1"/>
      <w:numFmt w:val="bullet"/>
      <w:lvlText w:val=""/>
      <w:lvlJc w:val="left"/>
      <w:pPr>
        <w:tabs>
          <w:tab w:val="num" w:pos="417"/>
        </w:tabs>
        <w:ind w:left="417" w:hanging="360"/>
      </w:pPr>
      <w:rPr>
        <w:rFonts w:ascii="Wingdings" w:hAnsi="Wingdings" w:hint="default"/>
        <w:color w:val="99CC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8F0E78"/>
    <w:multiLevelType w:val="hybridMultilevel"/>
    <w:tmpl w:val="8166B926"/>
    <w:lvl w:ilvl="0" w:tplc="2BCA58BA">
      <w:start w:val="1"/>
      <w:numFmt w:val="bullet"/>
      <w:lvlText w:val="N"/>
      <w:lvlJc w:val="left"/>
      <w:pPr>
        <w:ind w:left="36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BE22131"/>
    <w:multiLevelType w:val="hybridMultilevel"/>
    <w:tmpl w:val="62084F2A"/>
    <w:lvl w:ilvl="0" w:tplc="FC3C212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065B58"/>
    <w:multiLevelType w:val="hybridMultilevel"/>
    <w:tmpl w:val="0A967BA8"/>
    <w:lvl w:ilvl="0" w:tplc="A4EC6A0E">
      <w:numFmt w:val="bullet"/>
      <w:lvlText w:val=""/>
      <w:lvlJc w:val="left"/>
      <w:pPr>
        <w:ind w:left="435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9" w15:restartNumberingAfterBreak="0">
    <w:nsid w:val="17D573C5"/>
    <w:multiLevelType w:val="hybridMultilevel"/>
    <w:tmpl w:val="86FA86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F82D76"/>
    <w:multiLevelType w:val="hybridMultilevel"/>
    <w:tmpl w:val="79FC48E4"/>
    <w:lvl w:ilvl="0" w:tplc="BD108894">
      <w:start w:val="1"/>
      <w:numFmt w:val="bullet"/>
      <w:lvlText w:val=""/>
      <w:lvlPicBulletId w:val="1"/>
      <w:lvlJc w:val="left"/>
      <w:pPr>
        <w:tabs>
          <w:tab w:val="num" w:pos="567"/>
        </w:tabs>
        <w:ind w:left="567" w:hanging="51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784013"/>
    <w:multiLevelType w:val="multilevel"/>
    <w:tmpl w:val="C8560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463141A"/>
    <w:multiLevelType w:val="hybridMultilevel"/>
    <w:tmpl w:val="9528B8FE"/>
    <w:lvl w:ilvl="0" w:tplc="40649FC0">
      <w:start w:val="1"/>
      <w:numFmt w:val="bullet"/>
      <w:lvlText w:val="◄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400C46"/>
    <w:multiLevelType w:val="hybridMultilevel"/>
    <w:tmpl w:val="4414308E"/>
    <w:lvl w:ilvl="0" w:tplc="7354E68C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BD4703"/>
    <w:multiLevelType w:val="hybridMultilevel"/>
    <w:tmpl w:val="F2EC0A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E04B7B"/>
    <w:multiLevelType w:val="hybridMultilevel"/>
    <w:tmpl w:val="E15AED58"/>
    <w:lvl w:ilvl="0" w:tplc="0409000D">
      <w:start w:val="1"/>
      <w:numFmt w:val="bullet"/>
      <w:lvlText w:val=""/>
      <w:lvlJc w:val="left"/>
      <w:pPr>
        <w:ind w:left="100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6" w15:restartNumberingAfterBreak="0">
    <w:nsid w:val="3420654F"/>
    <w:multiLevelType w:val="hybridMultilevel"/>
    <w:tmpl w:val="6296782E"/>
    <w:lvl w:ilvl="0" w:tplc="2BB8915A">
      <w:start w:val="1"/>
      <w:numFmt w:val="bullet"/>
      <w:lvlText w:val=""/>
      <w:lvlPicBulletId w:val="0"/>
      <w:lvlJc w:val="center"/>
      <w:pPr>
        <w:ind w:left="720" w:hanging="360"/>
      </w:pPr>
      <w:rPr>
        <w:rFonts w:ascii="Symbol" w:hAnsi="Symbol" w:hint="default"/>
        <w:color w:val="auto"/>
        <w:sz w:val="72"/>
        <w:szCs w:val="72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5CD2E89"/>
    <w:multiLevelType w:val="hybridMultilevel"/>
    <w:tmpl w:val="C5587C62"/>
    <w:lvl w:ilvl="0" w:tplc="04090003">
      <w:start w:val="1"/>
      <w:numFmt w:val="bullet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8" w15:restartNumberingAfterBreak="0">
    <w:nsid w:val="37E912F2"/>
    <w:multiLevelType w:val="hybridMultilevel"/>
    <w:tmpl w:val="DC229E26"/>
    <w:lvl w:ilvl="0" w:tplc="1ACA07AE">
      <w:numFmt w:val="bullet"/>
      <w:lvlText w:val=""/>
      <w:lvlJc w:val="left"/>
      <w:pPr>
        <w:ind w:left="720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826D21"/>
    <w:multiLevelType w:val="hybridMultilevel"/>
    <w:tmpl w:val="CA1ABB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E11653"/>
    <w:multiLevelType w:val="hybridMultilevel"/>
    <w:tmpl w:val="DCAA08D0"/>
    <w:lvl w:ilvl="0" w:tplc="2BB8915A">
      <w:start w:val="1"/>
      <w:numFmt w:val="bullet"/>
      <w:lvlText w:val=""/>
      <w:lvlPicBulletId w:val="0"/>
      <w:lvlJc w:val="center"/>
      <w:pPr>
        <w:ind w:left="720" w:hanging="360"/>
      </w:pPr>
      <w:rPr>
        <w:rFonts w:ascii="Symbol" w:hAnsi="Symbol" w:hint="default"/>
        <w:color w:val="auto"/>
        <w:sz w:val="72"/>
        <w:szCs w:val="72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5EA527B"/>
    <w:multiLevelType w:val="hybridMultilevel"/>
    <w:tmpl w:val="E4948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8C27DE"/>
    <w:multiLevelType w:val="hybridMultilevel"/>
    <w:tmpl w:val="4148EF04"/>
    <w:lvl w:ilvl="0" w:tplc="26829FB4">
      <w:numFmt w:val="bullet"/>
      <w:lvlText w:val="-"/>
      <w:lvlJc w:val="left"/>
      <w:pPr>
        <w:ind w:left="1800" w:hanging="360"/>
      </w:pPr>
      <w:rPr>
        <w:rFonts w:ascii="Arial" w:eastAsia="Arial Unicode M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4E460F24"/>
    <w:multiLevelType w:val="hybridMultilevel"/>
    <w:tmpl w:val="12CA30C4"/>
    <w:lvl w:ilvl="0" w:tplc="C9D817B6">
      <w:start w:val="1"/>
      <w:numFmt w:val="bullet"/>
      <w:lvlText w:val=""/>
      <w:lvlJc w:val="left"/>
      <w:pPr>
        <w:tabs>
          <w:tab w:val="num" w:pos="417"/>
        </w:tabs>
        <w:ind w:left="417" w:hanging="360"/>
      </w:pPr>
      <w:rPr>
        <w:rFonts w:ascii="Wingdings" w:hAnsi="Wingdings" w:hint="default"/>
        <w:color w:val="99CC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7C346B"/>
    <w:multiLevelType w:val="hybridMultilevel"/>
    <w:tmpl w:val="3A900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4C13E5"/>
    <w:multiLevelType w:val="hybridMultilevel"/>
    <w:tmpl w:val="C2B8A9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4E0810"/>
    <w:multiLevelType w:val="hybridMultilevel"/>
    <w:tmpl w:val="13645DF8"/>
    <w:lvl w:ilvl="0" w:tplc="EE7CC38A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Narkisim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2812DB2"/>
    <w:multiLevelType w:val="hybridMultilevel"/>
    <w:tmpl w:val="6F92CB4C"/>
    <w:lvl w:ilvl="0" w:tplc="170EB49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A865F7"/>
    <w:multiLevelType w:val="hybridMultilevel"/>
    <w:tmpl w:val="0CF6B9D6"/>
    <w:lvl w:ilvl="0" w:tplc="40649FC0">
      <w:start w:val="1"/>
      <w:numFmt w:val="bullet"/>
      <w:lvlText w:val="◄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D87F46"/>
    <w:multiLevelType w:val="multilevel"/>
    <w:tmpl w:val="DB0E6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AFC08DC"/>
    <w:multiLevelType w:val="hybridMultilevel"/>
    <w:tmpl w:val="6B946604"/>
    <w:lvl w:ilvl="0" w:tplc="0B4E2E00">
      <w:numFmt w:val="bullet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eastAsia="Times New Roman" w:hAnsi="Symbol" w:cs="Narkisim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31" w15:restartNumberingAfterBreak="0">
    <w:nsid w:val="71650CA5"/>
    <w:multiLevelType w:val="hybridMultilevel"/>
    <w:tmpl w:val="B260A5C2"/>
    <w:lvl w:ilvl="0" w:tplc="C9D817B6">
      <w:start w:val="1"/>
      <w:numFmt w:val="bullet"/>
      <w:lvlText w:val=""/>
      <w:lvlJc w:val="left"/>
      <w:pPr>
        <w:tabs>
          <w:tab w:val="num" w:pos="417"/>
        </w:tabs>
        <w:ind w:left="417" w:hanging="360"/>
      </w:pPr>
      <w:rPr>
        <w:rFonts w:ascii="Wingdings" w:hAnsi="Wingdings" w:hint="default"/>
        <w:color w:val="99CC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F50815"/>
    <w:multiLevelType w:val="hybridMultilevel"/>
    <w:tmpl w:val="866C4F20"/>
    <w:lvl w:ilvl="0" w:tplc="40649FC0">
      <w:start w:val="1"/>
      <w:numFmt w:val="bullet"/>
      <w:lvlText w:val="◄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FF5F8C"/>
    <w:multiLevelType w:val="hybridMultilevel"/>
    <w:tmpl w:val="883038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5A4E7A"/>
    <w:multiLevelType w:val="hybridMultilevel"/>
    <w:tmpl w:val="A96282FA"/>
    <w:lvl w:ilvl="0" w:tplc="4C42E7C2">
      <w:start w:val="100"/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9E3447F"/>
    <w:multiLevelType w:val="hybridMultilevel"/>
    <w:tmpl w:val="E7C283E6"/>
    <w:lvl w:ilvl="0" w:tplc="C9D817B6">
      <w:start w:val="1"/>
      <w:numFmt w:val="bullet"/>
      <w:lvlText w:val=""/>
      <w:lvlJc w:val="left"/>
      <w:pPr>
        <w:tabs>
          <w:tab w:val="num" w:pos="417"/>
        </w:tabs>
        <w:ind w:left="417" w:hanging="360"/>
      </w:pPr>
      <w:rPr>
        <w:rFonts w:ascii="Wingdings" w:hAnsi="Wingdings" w:hint="default"/>
        <w:color w:val="99CC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0F595C"/>
    <w:multiLevelType w:val="hybridMultilevel"/>
    <w:tmpl w:val="6448A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564C89"/>
    <w:multiLevelType w:val="hybridMultilevel"/>
    <w:tmpl w:val="E9109FAC"/>
    <w:lvl w:ilvl="0" w:tplc="0B4E2E00">
      <w:numFmt w:val="bullet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eastAsia="Times New Roman" w:hAnsi="Symbol" w:cs="Narkisim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4"/>
  </w:num>
  <w:num w:numId="3">
    <w:abstractNumId w:val="33"/>
  </w:num>
  <w:num w:numId="4">
    <w:abstractNumId w:val="11"/>
  </w:num>
  <w:num w:numId="5">
    <w:abstractNumId w:val="19"/>
  </w:num>
  <w:num w:numId="6">
    <w:abstractNumId w:val="1"/>
  </w:num>
  <w:num w:numId="7">
    <w:abstractNumId w:val="2"/>
  </w:num>
  <w:num w:numId="8">
    <w:abstractNumId w:val="14"/>
  </w:num>
  <w:num w:numId="9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</w:num>
  <w:num w:numId="15">
    <w:abstractNumId w:val="23"/>
  </w:num>
  <w:num w:numId="16">
    <w:abstractNumId w:val="31"/>
  </w:num>
  <w:num w:numId="17">
    <w:abstractNumId w:val="35"/>
  </w:num>
  <w:num w:numId="18">
    <w:abstractNumId w:val="5"/>
  </w:num>
  <w:num w:numId="19">
    <w:abstractNumId w:val="10"/>
  </w:num>
  <w:num w:numId="20">
    <w:abstractNumId w:val="22"/>
  </w:num>
  <w:num w:numId="21">
    <w:abstractNumId w:val="15"/>
  </w:num>
  <w:num w:numId="22">
    <w:abstractNumId w:val="6"/>
  </w:num>
  <w:num w:numId="23">
    <w:abstractNumId w:val="17"/>
  </w:num>
  <w:num w:numId="24">
    <w:abstractNumId w:val="12"/>
  </w:num>
  <w:num w:numId="25">
    <w:abstractNumId w:val="28"/>
  </w:num>
  <w:num w:numId="26">
    <w:abstractNumId w:val="32"/>
  </w:num>
  <w:num w:numId="2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36"/>
  </w:num>
  <w:num w:numId="32">
    <w:abstractNumId w:val="21"/>
  </w:num>
  <w:num w:numId="33">
    <w:abstractNumId w:val="9"/>
  </w:num>
  <w:num w:numId="34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</w:num>
  <w:num w:numId="36">
    <w:abstractNumId w:val="3"/>
  </w:num>
  <w:num w:numId="37">
    <w:abstractNumId w:val="18"/>
  </w:num>
  <w:num w:numId="38">
    <w:abstractNumId w:val="7"/>
  </w:num>
  <w:num w:numId="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2A7"/>
    <w:rsid w:val="000001EA"/>
    <w:rsid w:val="00002CB9"/>
    <w:rsid w:val="00011993"/>
    <w:rsid w:val="000130F1"/>
    <w:rsid w:val="00015077"/>
    <w:rsid w:val="00016F20"/>
    <w:rsid w:val="00026B2A"/>
    <w:rsid w:val="00026D91"/>
    <w:rsid w:val="0002737A"/>
    <w:rsid w:val="000274EF"/>
    <w:rsid w:val="00030A18"/>
    <w:rsid w:val="00031681"/>
    <w:rsid w:val="0003240B"/>
    <w:rsid w:val="000334A6"/>
    <w:rsid w:val="000355F1"/>
    <w:rsid w:val="0004196D"/>
    <w:rsid w:val="000435E2"/>
    <w:rsid w:val="000450DC"/>
    <w:rsid w:val="00045E22"/>
    <w:rsid w:val="00050540"/>
    <w:rsid w:val="00052ED2"/>
    <w:rsid w:val="000602EE"/>
    <w:rsid w:val="0006071F"/>
    <w:rsid w:val="00060C5D"/>
    <w:rsid w:val="00061FC1"/>
    <w:rsid w:val="00072697"/>
    <w:rsid w:val="00072E4B"/>
    <w:rsid w:val="00074663"/>
    <w:rsid w:val="000746AF"/>
    <w:rsid w:val="00075BDF"/>
    <w:rsid w:val="00084167"/>
    <w:rsid w:val="0008453C"/>
    <w:rsid w:val="0008542B"/>
    <w:rsid w:val="000867AC"/>
    <w:rsid w:val="000876D8"/>
    <w:rsid w:val="000910B1"/>
    <w:rsid w:val="00096983"/>
    <w:rsid w:val="000A67C4"/>
    <w:rsid w:val="000A7FB6"/>
    <w:rsid w:val="000B32D5"/>
    <w:rsid w:val="000B45E4"/>
    <w:rsid w:val="000C28F1"/>
    <w:rsid w:val="000C55FE"/>
    <w:rsid w:val="000D082E"/>
    <w:rsid w:val="000D21AD"/>
    <w:rsid w:val="000D3DE0"/>
    <w:rsid w:val="000D471B"/>
    <w:rsid w:val="000D677E"/>
    <w:rsid w:val="000D7596"/>
    <w:rsid w:val="000E1F6E"/>
    <w:rsid w:val="000E3176"/>
    <w:rsid w:val="000E3596"/>
    <w:rsid w:val="000E406A"/>
    <w:rsid w:val="000E5EF1"/>
    <w:rsid w:val="000F22D1"/>
    <w:rsid w:val="000F28BD"/>
    <w:rsid w:val="000F2E98"/>
    <w:rsid w:val="000F5B74"/>
    <w:rsid w:val="00100312"/>
    <w:rsid w:val="00104C38"/>
    <w:rsid w:val="0011125C"/>
    <w:rsid w:val="001137C2"/>
    <w:rsid w:val="001145B6"/>
    <w:rsid w:val="001171CF"/>
    <w:rsid w:val="00120F75"/>
    <w:rsid w:val="00122D5B"/>
    <w:rsid w:val="00122E2A"/>
    <w:rsid w:val="001239D0"/>
    <w:rsid w:val="0012447D"/>
    <w:rsid w:val="001250CD"/>
    <w:rsid w:val="001302A5"/>
    <w:rsid w:val="0013129A"/>
    <w:rsid w:val="00131EFA"/>
    <w:rsid w:val="00132E0E"/>
    <w:rsid w:val="001473F2"/>
    <w:rsid w:val="00150478"/>
    <w:rsid w:val="00151219"/>
    <w:rsid w:val="00152F4A"/>
    <w:rsid w:val="00153848"/>
    <w:rsid w:val="001540C7"/>
    <w:rsid w:val="001566C5"/>
    <w:rsid w:val="00161209"/>
    <w:rsid w:val="00165643"/>
    <w:rsid w:val="001679FE"/>
    <w:rsid w:val="00172438"/>
    <w:rsid w:val="001739D0"/>
    <w:rsid w:val="00175ABC"/>
    <w:rsid w:val="00177B76"/>
    <w:rsid w:val="001802C6"/>
    <w:rsid w:val="00184B1A"/>
    <w:rsid w:val="00186138"/>
    <w:rsid w:val="00186690"/>
    <w:rsid w:val="001920CE"/>
    <w:rsid w:val="00194FB6"/>
    <w:rsid w:val="001978F3"/>
    <w:rsid w:val="001A2A7B"/>
    <w:rsid w:val="001A4C8C"/>
    <w:rsid w:val="001A61E3"/>
    <w:rsid w:val="001B3042"/>
    <w:rsid w:val="001B78C4"/>
    <w:rsid w:val="001C0984"/>
    <w:rsid w:val="001C4AE1"/>
    <w:rsid w:val="001C5A42"/>
    <w:rsid w:val="001D1985"/>
    <w:rsid w:val="001D528E"/>
    <w:rsid w:val="001D6995"/>
    <w:rsid w:val="001D75A5"/>
    <w:rsid w:val="001E2509"/>
    <w:rsid w:val="001E2C1A"/>
    <w:rsid w:val="001E3CEB"/>
    <w:rsid w:val="001F0CC7"/>
    <w:rsid w:val="002124D3"/>
    <w:rsid w:val="002176B2"/>
    <w:rsid w:val="00217D09"/>
    <w:rsid w:val="0022032C"/>
    <w:rsid w:val="00222288"/>
    <w:rsid w:val="00235E39"/>
    <w:rsid w:val="00241660"/>
    <w:rsid w:val="00243529"/>
    <w:rsid w:val="00252C9A"/>
    <w:rsid w:val="002664D8"/>
    <w:rsid w:val="00267958"/>
    <w:rsid w:val="00284D3F"/>
    <w:rsid w:val="00292363"/>
    <w:rsid w:val="00294B0B"/>
    <w:rsid w:val="00297586"/>
    <w:rsid w:val="002A2824"/>
    <w:rsid w:val="002A303A"/>
    <w:rsid w:val="002A5B1D"/>
    <w:rsid w:val="002A63FD"/>
    <w:rsid w:val="002B2C14"/>
    <w:rsid w:val="002B4A7E"/>
    <w:rsid w:val="002B521F"/>
    <w:rsid w:val="002B72CC"/>
    <w:rsid w:val="002B7339"/>
    <w:rsid w:val="002C19AD"/>
    <w:rsid w:val="002C324B"/>
    <w:rsid w:val="002D0162"/>
    <w:rsid w:val="002D651A"/>
    <w:rsid w:val="002E1CAE"/>
    <w:rsid w:val="002E3232"/>
    <w:rsid w:val="002E5D10"/>
    <w:rsid w:val="002F153C"/>
    <w:rsid w:val="002F3E89"/>
    <w:rsid w:val="00301FED"/>
    <w:rsid w:val="00302BDC"/>
    <w:rsid w:val="00303BEA"/>
    <w:rsid w:val="003054B2"/>
    <w:rsid w:val="00307518"/>
    <w:rsid w:val="00307D45"/>
    <w:rsid w:val="003119AB"/>
    <w:rsid w:val="00311F19"/>
    <w:rsid w:val="00315BCA"/>
    <w:rsid w:val="0031638A"/>
    <w:rsid w:val="00316DB2"/>
    <w:rsid w:val="0032010D"/>
    <w:rsid w:val="00321C2E"/>
    <w:rsid w:val="003274D8"/>
    <w:rsid w:val="003277EE"/>
    <w:rsid w:val="003425B9"/>
    <w:rsid w:val="0035785E"/>
    <w:rsid w:val="00361134"/>
    <w:rsid w:val="00370C43"/>
    <w:rsid w:val="0037118B"/>
    <w:rsid w:val="003752F2"/>
    <w:rsid w:val="00380FAD"/>
    <w:rsid w:val="00382959"/>
    <w:rsid w:val="0038641B"/>
    <w:rsid w:val="00387DE9"/>
    <w:rsid w:val="00392547"/>
    <w:rsid w:val="00392771"/>
    <w:rsid w:val="0039598D"/>
    <w:rsid w:val="003964FB"/>
    <w:rsid w:val="003A6237"/>
    <w:rsid w:val="003B1B8E"/>
    <w:rsid w:val="003B1D5F"/>
    <w:rsid w:val="003B51CE"/>
    <w:rsid w:val="003D2C16"/>
    <w:rsid w:val="003E02E2"/>
    <w:rsid w:val="003E2E88"/>
    <w:rsid w:val="003E54D9"/>
    <w:rsid w:val="003E5A6C"/>
    <w:rsid w:val="003F01B1"/>
    <w:rsid w:val="003F0FE1"/>
    <w:rsid w:val="003F3D10"/>
    <w:rsid w:val="003F60A5"/>
    <w:rsid w:val="003F7978"/>
    <w:rsid w:val="003F7A41"/>
    <w:rsid w:val="00400781"/>
    <w:rsid w:val="00400A83"/>
    <w:rsid w:val="00401020"/>
    <w:rsid w:val="00402C8B"/>
    <w:rsid w:val="00410501"/>
    <w:rsid w:val="0041066C"/>
    <w:rsid w:val="004158EB"/>
    <w:rsid w:val="00424814"/>
    <w:rsid w:val="00424A13"/>
    <w:rsid w:val="004256CB"/>
    <w:rsid w:val="00426275"/>
    <w:rsid w:val="00426745"/>
    <w:rsid w:val="00432BD5"/>
    <w:rsid w:val="004333E6"/>
    <w:rsid w:val="004344B8"/>
    <w:rsid w:val="004374F5"/>
    <w:rsid w:val="004477B5"/>
    <w:rsid w:val="00447970"/>
    <w:rsid w:val="00450B8F"/>
    <w:rsid w:val="004523C3"/>
    <w:rsid w:val="0045469D"/>
    <w:rsid w:val="00455C8D"/>
    <w:rsid w:val="004662D8"/>
    <w:rsid w:val="00476F1C"/>
    <w:rsid w:val="00477BA3"/>
    <w:rsid w:val="00477DAA"/>
    <w:rsid w:val="00480D5A"/>
    <w:rsid w:val="00484911"/>
    <w:rsid w:val="00484DF5"/>
    <w:rsid w:val="004875F2"/>
    <w:rsid w:val="00490B22"/>
    <w:rsid w:val="004928CC"/>
    <w:rsid w:val="00493D70"/>
    <w:rsid w:val="004A1F6A"/>
    <w:rsid w:val="004A2B56"/>
    <w:rsid w:val="004A3825"/>
    <w:rsid w:val="004A4A27"/>
    <w:rsid w:val="004A6A5E"/>
    <w:rsid w:val="004B02AA"/>
    <w:rsid w:val="004B4F1C"/>
    <w:rsid w:val="004B70B7"/>
    <w:rsid w:val="004C1F6B"/>
    <w:rsid w:val="004C6558"/>
    <w:rsid w:val="004C79A2"/>
    <w:rsid w:val="004D2842"/>
    <w:rsid w:val="004D580E"/>
    <w:rsid w:val="004D6C68"/>
    <w:rsid w:val="004E15BB"/>
    <w:rsid w:val="004E30B8"/>
    <w:rsid w:val="004E3622"/>
    <w:rsid w:val="004E44CF"/>
    <w:rsid w:val="004E518A"/>
    <w:rsid w:val="004E5C1B"/>
    <w:rsid w:val="004F2670"/>
    <w:rsid w:val="00502C98"/>
    <w:rsid w:val="00503806"/>
    <w:rsid w:val="0051135C"/>
    <w:rsid w:val="00513A96"/>
    <w:rsid w:val="00514905"/>
    <w:rsid w:val="00524F84"/>
    <w:rsid w:val="005256A6"/>
    <w:rsid w:val="00525988"/>
    <w:rsid w:val="005270CB"/>
    <w:rsid w:val="00527ADD"/>
    <w:rsid w:val="0053178A"/>
    <w:rsid w:val="00532940"/>
    <w:rsid w:val="00532B19"/>
    <w:rsid w:val="00544480"/>
    <w:rsid w:val="00547518"/>
    <w:rsid w:val="00553273"/>
    <w:rsid w:val="00556873"/>
    <w:rsid w:val="005613D9"/>
    <w:rsid w:val="005634C3"/>
    <w:rsid w:val="00573324"/>
    <w:rsid w:val="00574A6F"/>
    <w:rsid w:val="00575E7C"/>
    <w:rsid w:val="00591E36"/>
    <w:rsid w:val="0059542D"/>
    <w:rsid w:val="0059789D"/>
    <w:rsid w:val="005A25EA"/>
    <w:rsid w:val="005A54C4"/>
    <w:rsid w:val="005A73B5"/>
    <w:rsid w:val="005B75DD"/>
    <w:rsid w:val="005C1726"/>
    <w:rsid w:val="005C3901"/>
    <w:rsid w:val="005C45BD"/>
    <w:rsid w:val="005C56AF"/>
    <w:rsid w:val="005C5790"/>
    <w:rsid w:val="005C70C7"/>
    <w:rsid w:val="005D5C3C"/>
    <w:rsid w:val="005D612D"/>
    <w:rsid w:val="005E0B3C"/>
    <w:rsid w:val="005E3601"/>
    <w:rsid w:val="005E5D8A"/>
    <w:rsid w:val="005E74D3"/>
    <w:rsid w:val="005F4943"/>
    <w:rsid w:val="005F540A"/>
    <w:rsid w:val="005F7847"/>
    <w:rsid w:val="005F7B05"/>
    <w:rsid w:val="00601F66"/>
    <w:rsid w:val="00605FC6"/>
    <w:rsid w:val="006108F0"/>
    <w:rsid w:val="00612FEF"/>
    <w:rsid w:val="00616167"/>
    <w:rsid w:val="006178A4"/>
    <w:rsid w:val="00622C4B"/>
    <w:rsid w:val="00634C16"/>
    <w:rsid w:val="00635DBD"/>
    <w:rsid w:val="00637798"/>
    <w:rsid w:val="00640882"/>
    <w:rsid w:val="00642DCD"/>
    <w:rsid w:val="00646261"/>
    <w:rsid w:val="00646BB2"/>
    <w:rsid w:val="00654522"/>
    <w:rsid w:val="00667E7D"/>
    <w:rsid w:val="00670B11"/>
    <w:rsid w:val="00673A6B"/>
    <w:rsid w:val="00675969"/>
    <w:rsid w:val="006775C9"/>
    <w:rsid w:val="00677824"/>
    <w:rsid w:val="00682F8E"/>
    <w:rsid w:val="00693050"/>
    <w:rsid w:val="00694E74"/>
    <w:rsid w:val="0069591F"/>
    <w:rsid w:val="006A4740"/>
    <w:rsid w:val="006A6FA1"/>
    <w:rsid w:val="006A7B94"/>
    <w:rsid w:val="006B0164"/>
    <w:rsid w:val="006B40C2"/>
    <w:rsid w:val="006B49AB"/>
    <w:rsid w:val="006B7A0A"/>
    <w:rsid w:val="006C127E"/>
    <w:rsid w:val="006D1E83"/>
    <w:rsid w:val="006F1009"/>
    <w:rsid w:val="006F10CB"/>
    <w:rsid w:val="006F211C"/>
    <w:rsid w:val="00700477"/>
    <w:rsid w:val="00700B5F"/>
    <w:rsid w:val="00703DD7"/>
    <w:rsid w:val="00705688"/>
    <w:rsid w:val="00707990"/>
    <w:rsid w:val="00710B8C"/>
    <w:rsid w:val="007113E5"/>
    <w:rsid w:val="007124EC"/>
    <w:rsid w:val="007128B5"/>
    <w:rsid w:val="0071395D"/>
    <w:rsid w:val="00717EE1"/>
    <w:rsid w:val="00720345"/>
    <w:rsid w:val="00724F44"/>
    <w:rsid w:val="00726BC0"/>
    <w:rsid w:val="007456DE"/>
    <w:rsid w:val="00746810"/>
    <w:rsid w:val="00750AD5"/>
    <w:rsid w:val="00750D15"/>
    <w:rsid w:val="00754FA2"/>
    <w:rsid w:val="007627EB"/>
    <w:rsid w:val="00763193"/>
    <w:rsid w:val="00763D66"/>
    <w:rsid w:val="00765DBA"/>
    <w:rsid w:val="00767818"/>
    <w:rsid w:val="007705B0"/>
    <w:rsid w:val="00773EA6"/>
    <w:rsid w:val="00774054"/>
    <w:rsid w:val="0078026A"/>
    <w:rsid w:val="00786CD9"/>
    <w:rsid w:val="007906D8"/>
    <w:rsid w:val="00793CAC"/>
    <w:rsid w:val="00795F63"/>
    <w:rsid w:val="00797F46"/>
    <w:rsid w:val="007A20AB"/>
    <w:rsid w:val="007B0DAE"/>
    <w:rsid w:val="007B6DB1"/>
    <w:rsid w:val="007C0018"/>
    <w:rsid w:val="007C5131"/>
    <w:rsid w:val="007C63FD"/>
    <w:rsid w:val="007D1799"/>
    <w:rsid w:val="007D64AD"/>
    <w:rsid w:val="007D6A88"/>
    <w:rsid w:val="007E25CA"/>
    <w:rsid w:val="007E3FC5"/>
    <w:rsid w:val="007E57AC"/>
    <w:rsid w:val="007E5E53"/>
    <w:rsid w:val="007F19C1"/>
    <w:rsid w:val="007F361F"/>
    <w:rsid w:val="007F39B2"/>
    <w:rsid w:val="007F4D8E"/>
    <w:rsid w:val="007F7EC8"/>
    <w:rsid w:val="008007FA"/>
    <w:rsid w:val="0080587E"/>
    <w:rsid w:val="00807B06"/>
    <w:rsid w:val="00807F1D"/>
    <w:rsid w:val="00820455"/>
    <w:rsid w:val="0082079C"/>
    <w:rsid w:val="0082276C"/>
    <w:rsid w:val="0082366E"/>
    <w:rsid w:val="00833512"/>
    <w:rsid w:val="00837C0E"/>
    <w:rsid w:val="008400E3"/>
    <w:rsid w:val="0084163F"/>
    <w:rsid w:val="00850667"/>
    <w:rsid w:val="00851C00"/>
    <w:rsid w:val="008574F9"/>
    <w:rsid w:val="00860E64"/>
    <w:rsid w:val="00865EA8"/>
    <w:rsid w:val="008800D4"/>
    <w:rsid w:val="008814D2"/>
    <w:rsid w:val="00882048"/>
    <w:rsid w:val="00884A7C"/>
    <w:rsid w:val="008900B3"/>
    <w:rsid w:val="00891AF4"/>
    <w:rsid w:val="008A0983"/>
    <w:rsid w:val="008A1A14"/>
    <w:rsid w:val="008A4515"/>
    <w:rsid w:val="008A677A"/>
    <w:rsid w:val="008C1A70"/>
    <w:rsid w:val="008C38E5"/>
    <w:rsid w:val="008C4185"/>
    <w:rsid w:val="008C5318"/>
    <w:rsid w:val="008C6D83"/>
    <w:rsid w:val="008D6532"/>
    <w:rsid w:val="008E3C15"/>
    <w:rsid w:val="00900CCF"/>
    <w:rsid w:val="00902C67"/>
    <w:rsid w:val="009041DB"/>
    <w:rsid w:val="00904A54"/>
    <w:rsid w:val="00905191"/>
    <w:rsid w:val="0091437C"/>
    <w:rsid w:val="00924BE4"/>
    <w:rsid w:val="00931E6B"/>
    <w:rsid w:val="00935257"/>
    <w:rsid w:val="00942ADF"/>
    <w:rsid w:val="00945B5D"/>
    <w:rsid w:val="00946D69"/>
    <w:rsid w:val="0094764F"/>
    <w:rsid w:val="00954BA3"/>
    <w:rsid w:val="00972785"/>
    <w:rsid w:val="00976A6B"/>
    <w:rsid w:val="00977E8C"/>
    <w:rsid w:val="0098278F"/>
    <w:rsid w:val="00982E4A"/>
    <w:rsid w:val="00983680"/>
    <w:rsid w:val="0098463B"/>
    <w:rsid w:val="009862FF"/>
    <w:rsid w:val="0099034B"/>
    <w:rsid w:val="00990790"/>
    <w:rsid w:val="009919C5"/>
    <w:rsid w:val="00995E06"/>
    <w:rsid w:val="0099677E"/>
    <w:rsid w:val="009971CC"/>
    <w:rsid w:val="009A1496"/>
    <w:rsid w:val="009A4475"/>
    <w:rsid w:val="009A5AA9"/>
    <w:rsid w:val="009A6D4E"/>
    <w:rsid w:val="009B2624"/>
    <w:rsid w:val="009B585D"/>
    <w:rsid w:val="009C0728"/>
    <w:rsid w:val="009C1C10"/>
    <w:rsid w:val="009C2A3D"/>
    <w:rsid w:val="009C66BC"/>
    <w:rsid w:val="009D5970"/>
    <w:rsid w:val="009D5C5E"/>
    <w:rsid w:val="009D6BAA"/>
    <w:rsid w:val="009D7FA2"/>
    <w:rsid w:val="009E0354"/>
    <w:rsid w:val="009E3FF7"/>
    <w:rsid w:val="009E7CE6"/>
    <w:rsid w:val="009F1B4B"/>
    <w:rsid w:val="009F4D56"/>
    <w:rsid w:val="00A03256"/>
    <w:rsid w:val="00A04DFB"/>
    <w:rsid w:val="00A0533B"/>
    <w:rsid w:val="00A05CBF"/>
    <w:rsid w:val="00A10BDA"/>
    <w:rsid w:val="00A1384C"/>
    <w:rsid w:val="00A151C5"/>
    <w:rsid w:val="00A2067A"/>
    <w:rsid w:val="00A2349A"/>
    <w:rsid w:val="00A24B70"/>
    <w:rsid w:val="00A27E48"/>
    <w:rsid w:val="00A3051B"/>
    <w:rsid w:val="00A30F98"/>
    <w:rsid w:val="00A37942"/>
    <w:rsid w:val="00A46113"/>
    <w:rsid w:val="00A47075"/>
    <w:rsid w:val="00A470D6"/>
    <w:rsid w:val="00A47B32"/>
    <w:rsid w:val="00A50BD6"/>
    <w:rsid w:val="00A52849"/>
    <w:rsid w:val="00A53665"/>
    <w:rsid w:val="00A53E90"/>
    <w:rsid w:val="00A54CB9"/>
    <w:rsid w:val="00A63E19"/>
    <w:rsid w:val="00A7012B"/>
    <w:rsid w:val="00A71859"/>
    <w:rsid w:val="00A72E38"/>
    <w:rsid w:val="00A85931"/>
    <w:rsid w:val="00A8707E"/>
    <w:rsid w:val="00A873D4"/>
    <w:rsid w:val="00A90213"/>
    <w:rsid w:val="00A90B3C"/>
    <w:rsid w:val="00A91F1E"/>
    <w:rsid w:val="00A93131"/>
    <w:rsid w:val="00A93CAA"/>
    <w:rsid w:val="00A9544C"/>
    <w:rsid w:val="00A956AD"/>
    <w:rsid w:val="00A960EE"/>
    <w:rsid w:val="00AA0305"/>
    <w:rsid w:val="00AA1CBF"/>
    <w:rsid w:val="00AA61D0"/>
    <w:rsid w:val="00AA6AD2"/>
    <w:rsid w:val="00AB11C1"/>
    <w:rsid w:val="00AB12BF"/>
    <w:rsid w:val="00AB3B38"/>
    <w:rsid w:val="00AB571E"/>
    <w:rsid w:val="00AC0843"/>
    <w:rsid w:val="00AC0BBB"/>
    <w:rsid w:val="00AC2081"/>
    <w:rsid w:val="00AC4A06"/>
    <w:rsid w:val="00AD2C6F"/>
    <w:rsid w:val="00AD385F"/>
    <w:rsid w:val="00AD66F0"/>
    <w:rsid w:val="00AD7ECE"/>
    <w:rsid w:val="00AD7EDE"/>
    <w:rsid w:val="00AE3F50"/>
    <w:rsid w:val="00AF3177"/>
    <w:rsid w:val="00AF5E25"/>
    <w:rsid w:val="00AF6356"/>
    <w:rsid w:val="00B017AB"/>
    <w:rsid w:val="00B02A82"/>
    <w:rsid w:val="00B04ECE"/>
    <w:rsid w:val="00B217B7"/>
    <w:rsid w:val="00B2232C"/>
    <w:rsid w:val="00B22B07"/>
    <w:rsid w:val="00B23219"/>
    <w:rsid w:val="00B26551"/>
    <w:rsid w:val="00B30594"/>
    <w:rsid w:val="00B319C1"/>
    <w:rsid w:val="00B36C25"/>
    <w:rsid w:val="00B40244"/>
    <w:rsid w:val="00B46974"/>
    <w:rsid w:val="00B54E48"/>
    <w:rsid w:val="00B5512F"/>
    <w:rsid w:val="00B57AB5"/>
    <w:rsid w:val="00B63FF5"/>
    <w:rsid w:val="00B64C20"/>
    <w:rsid w:val="00B66443"/>
    <w:rsid w:val="00B72020"/>
    <w:rsid w:val="00B90F4B"/>
    <w:rsid w:val="00B9332D"/>
    <w:rsid w:val="00B93A11"/>
    <w:rsid w:val="00B964A6"/>
    <w:rsid w:val="00BA3348"/>
    <w:rsid w:val="00BA50D4"/>
    <w:rsid w:val="00BB0C7A"/>
    <w:rsid w:val="00BB3D18"/>
    <w:rsid w:val="00BB4157"/>
    <w:rsid w:val="00BB551A"/>
    <w:rsid w:val="00BC1B50"/>
    <w:rsid w:val="00BC2AF4"/>
    <w:rsid w:val="00BC55C6"/>
    <w:rsid w:val="00BC7A71"/>
    <w:rsid w:val="00BD5296"/>
    <w:rsid w:val="00BD7E85"/>
    <w:rsid w:val="00BE101D"/>
    <w:rsid w:val="00BE1D22"/>
    <w:rsid w:val="00BE3FC5"/>
    <w:rsid w:val="00BE4BFA"/>
    <w:rsid w:val="00BE5E3B"/>
    <w:rsid w:val="00BE76FF"/>
    <w:rsid w:val="00BF06AB"/>
    <w:rsid w:val="00BF2A36"/>
    <w:rsid w:val="00BF2A9D"/>
    <w:rsid w:val="00BF3197"/>
    <w:rsid w:val="00C01B70"/>
    <w:rsid w:val="00C04D9D"/>
    <w:rsid w:val="00C06738"/>
    <w:rsid w:val="00C071A1"/>
    <w:rsid w:val="00C07AA5"/>
    <w:rsid w:val="00C167F8"/>
    <w:rsid w:val="00C263DA"/>
    <w:rsid w:val="00C277BB"/>
    <w:rsid w:val="00C304DE"/>
    <w:rsid w:val="00C3075C"/>
    <w:rsid w:val="00C3122C"/>
    <w:rsid w:val="00C40E4B"/>
    <w:rsid w:val="00C41CDE"/>
    <w:rsid w:val="00C444AB"/>
    <w:rsid w:val="00C5518C"/>
    <w:rsid w:val="00C56760"/>
    <w:rsid w:val="00C57017"/>
    <w:rsid w:val="00C576E9"/>
    <w:rsid w:val="00C61E97"/>
    <w:rsid w:val="00C63C70"/>
    <w:rsid w:val="00C648C8"/>
    <w:rsid w:val="00C72903"/>
    <w:rsid w:val="00C7713D"/>
    <w:rsid w:val="00C80DBE"/>
    <w:rsid w:val="00C81AE3"/>
    <w:rsid w:val="00C83652"/>
    <w:rsid w:val="00C83B3A"/>
    <w:rsid w:val="00C8588A"/>
    <w:rsid w:val="00C87083"/>
    <w:rsid w:val="00C876A9"/>
    <w:rsid w:val="00C91728"/>
    <w:rsid w:val="00C924D2"/>
    <w:rsid w:val="00CB19DA"/>
    <w:rsid w:val="00CB3BEF"/>
    <w:rsid w:val="00CB3C45"/>
    <w:rsid w:val="00CB4FFA"/>
    <w:rsid w:val="00CB5DDE"/>
    <w:rsid w:val="00CC2807"/>
    <w:rsid w:val="00CC32F7"/>
    <w:rsid w:val="00CC5260"/>
    <w:rsid w:val="00CE590C"/>
    <w:rsid w:val="00CE6DBE"/>
    <w:rsid w:val="00CF167C"/>
    <w:rsid w:val="00CF1D92"/>
    <w:rsid w:val="00CF3950"/>
    <w:rsid w:val="00D01A66"/>
    <w:rsid w:val="00D02981"/>
    <w:rsid w:val="00D05C21"/>
    <w:rsid w:val="00D069BD"/>
    <w:rsid w:val="00D12C8D"/>
    <w:rsid w:val="00D16101"/>
    <w:rsid w:val="00D21E3E"/>
    <w:rsid w:val="00D21F7C"/>
    <w:rsid w:val="00D22C80"/>
    <w:rsid w:val="00D27A74"/>
    <w:rsid w:val="00D30D5A"/>
    <w:rsid w:val="00D31A17"/>
    <w:rsid w:val="00D32211"/>
    <w:rsid w:val="00D340EE"/>
    <w:rsid w:val="00D341AF"/>
    <w:rsid w:val="00D356CE"/>
    <w:rsid w:val="00D41E65"/>
    <w:rsid w:val="00D505D5"/>
    <w:rsid w:val="00D60489"/>
    <w:rsid w:val="00D60EC7"/>
    <w:rsid w:val="00D62313"/>
    <w:rsid w:val="00D63410"/>
    <w:rsid w:val="00D641A6"/>
    <w:rsid w:val="00D7009B"/>
    <w:rsid w:val="00D73BDA"/>
    <w:rsid w:val="00D76900"/>
    <w:rsid w:val="00D80F48"/>
    <w:rsid w:val="00D87363"/>
    <w:rsid w:val="00D879A3"/>
    <w:rsid w:val="00D87D37"/>
    <w:rsid w:val="00D90BFD"/>
    <w:rsid w:val="00D9206F"/>
    <w:rsid w:val="00DA359A"/>
    <w:rsid w:val="00DB41FF"/>
    <w:rsid w:val="00DC254E"/>
    <w:rsid w:val="00DC6A58"/>
    <w:rsid w:val="00DD0E32"/>
    <w:rsid w:val="00DD1C10"/>
    <w:rsid w:val="00DE0C4D"/>
    <w:rsid w:val="00DE1517"/>
    <w:rsid w:val="00DE33B8"/>
    <w:rsid w:val="00DE3586"/>
    <w:rsid w:val="00DE4DD0"/>
    <w:rsid w:val="00DE5800"/>
    <w:rsid w:val="00DE64E2"/>
    <w:rsid w:val="00DF66B1"/>
    <w:rsid w:val="00E00281"/>
    <w:rsid w:val="00E0141A"/>
    <w:rsid w:val="00E01B86"/>
    <w:rsid w:val="00E03924"/>
    <w:rsid w:val="00E04350"/>
    <w:rsid w:val="00E05949"/>
    <w:rsid w:val="00E061F3"/>
    <w:rsid w:val="00E074E0"/>
    <w:rsid w:val="00E074F3"/>
    <w:rsid w:val="00E104CA"/>
    <w:rsid w:val="00E11A89"/>
    <w:rsid w:val="00E14EE4"/>
    <w:rsid w:val="00E15B86"/>
    <w:rsid w:val="00E21F02"/>
    <w:rsid w:val="00E27D00"/>
    <w:rsid w:val="00E3039E"/>
    <w:rsid w:val="00E370AC"/>
    <w:rsid w:val="00E37E29"/>
    <w:rsid w:val="00E426BC"/>
    <w:rsid w:val="00E4465E"/>
    <w:rsid w:val="00E44D0E"/>
    <w:rsid w:val="00E4687D"/>
    <w:rsid w:val="00E46BEA"/>
    <w:rsid w:val="00E50619"/>
    <w:rsid w:val="00E534ED"/>
    <w:rsid w:val="00E54943"/>
    <w:rsid w:val="00E620AF"/>
    <w:rsid w:val="00E63FA1"/>
    <w:rsid w:val="00E64021"/>
    <w:rsid w:val="00E650F0"/>
    <w:rsid w:val="00E734D9"/>
    <w:rsid w:val="00E745F2"/>
    <w:rsid w:val="00E76C40"/>
    <w:rsid w:val="00E77836"/>
    <w:rsid w:val="00E83657"/>
    <w:rsid w:val="00E921AA"/>
    <w:rsid w:val="00E92F15"/>
    <w:rsid w:val="00E933A0"/>
    <w:rsid w:val="00E97106"/>
    <w:rsid w:val="00E972E1"/>
    <w:rsid w:val="00EA109D"/>
    <w:rsid w:val="00EA3DD9"/>
    <w:rsid w:val="00EA51ED"/>
    <w:rsid w:val="00EA5DCA"/>
    <w:rsid w:val="00EB12F8"/>
    <w:rsid w:val="00EB31D9"/>
    <w:rsid w:val="00EB4C3A"/>
    <w:rsid w:val="00EB77CF"/>
    <w:rsid w:val="00EC7B8A"/>
    <w:rsid w:val="00ED0308"/>
    <w:rsid w:val="00ED7142"/>
    <w:rsid w:val="00ED71AD"/>
    <w:rsid w:val="00ED7E02"/>
    <w:rsid w:val="00EE255B"/>
    <w:rsid w:val="00EE3DB3"/>
    <w:rsid w:val="00EE5C00"/>
    <w:rsid w:val="00EE676E"/>
    <w:rsid w:val="00EE7DA0"/>
    <w:rsid w:val="00EF130E"/>
    <w:rsid w:val="00EF538A"/>
    <w:rsid w:val="00EF5D20"/>
    <w:rsid w:val="00EF61D8"/>
    <w:rsid w:val="00EF69FA"/>
    <w:rsid w:val="00F06BFF"/>
    <w:rsid w:val="00F07574"/>
    <w:rsid w:val="00F14612"/>
    <w:rsid w:val="00F14E02"/>
    <w:rsid w:val="00F20058"/>
    <w:rsid w:val="00F21DFE"/>
    <w:rsid w:val="00F22C3E"/>
    <w:rsid w:val="00F268EF"/>
    <w:rsid w:val="00F26D6E"/>
    <w:rsid w:val="00F27196"/>
    <w:rsid w:val="00F27757"/>
    <w:rsid w:val="00F277F9"/>
    <w:rsid w:val="00F308E5"/>
    <w:rsid w:val="00F37BD3"/>
    <w:rsid w:val="00F41165"/>
    <w:rsid w:val="00F43E7C"/>
    <w:rsid w:val="00F44886"/>
    <w:rsid w:val="00F50244"/>
    <w:rsid w:val="00F52E5C"/>
    <w:rsid w:val="00F56B32"/>
    <w:rsid w:val="00F61D03"/>
    <w:rsid w:val="00F6648C"/>
    <w:rsid w:val="00F67FEB"/>
    <w:rsid w:val="00F7563B"/>
    <w:rsid w:val="00F80D8C"/>
    <w:rsid w:val="00F84FAE"/>
    <w:rsid w:val="00F86779"/>
    <w:rsid w:val="00F9059C"/>
    <w:rsid w:val="00F90BE2"/>
    <w:rsid w:val="00F92E87"/>
    <w:rsid w:val="00F97721"/>
    <w:rsid w:val="00FA0375"/>
    <w:rsid w:val="00FA1412"/>
    <w:rsid w:val="00FA32D8"/>
    <w:rsid w:val="00FA69FE"/>
    <w:rsid w:val="00FB22A7"/>
    <w:rsid w:val="00FB33DD"/>
    <w:rsid w:val="00FC5A26"/>
    <w:rsid w:val="00FD040C"/>
    <w:rsid w:val="00FD4940"/>
    <w:rsid w:val="00FD6141"/>
    <w:rsid w:val="00FE2583"/>
    <w:rsid w:val="00FE2E8C"/>
    <w:rsid w:val="00FE4DCA"/>
    <w:rsid w:val="00FE54E5"/>
    <w:rsid w:val="00FF428C"/>
    <w:rsid w:val="00FF4478"/>
    <w:rsid w:val="00FF57BA"/>
    <w:rsid w:val="00FF5958"/>
    <w:rsid w:val="00FF5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73703D7F"/>
  <w15:docId w15:val="{659A573A-7122-471D-9358-9EDD2BC4C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54943"/>
    <w:pPr>
      <w:bidi/>
    </w:pPr>
    <w:rPr>
      <w:sz w:val="24"/>
      <w:szCs w:val="24"/>
    </w:rPr>
  </w:style>
  <w:style w:type="paragraph" w:styleId="1">
    <w:name w:val="heading 1"/>
    <w:basedOn w:val="a"/>
    <w:next w:val="a"/>
    <w:qFormat/>
    <w:rsid w:val="003425B9"/>
    <w:pPr>
      <w:keepNext/>
      <w:jc w:val="right"/>
      <w:outlineLvl w:val="0"/>
    </w:pPr>
    <w:rPr>
      <w:rFonts w:ascii="Arial" w:hAnsi="Arial" w:cs="Arial"/>
    </w:rPr>
  </w:style>
  <w:style w:type="paragraph" w:styleId="2">
    <w:name w:val="heading 2"/>
    <w:basedOn w:val="a"/>
    <w:next w:val="a"/>
    <w:qFormat/>
    <w:rsid w:val="003425B9"/>
    <w:pPr>
      <w:keepNext/>
      <w:jc w:val="center"/>
      <w:outlineLvl w:val="1"/>
    </w:pPr>
    <w:rPr>
      <w:b/>
      <w:bCs/>
      <w:sz w:val="44"/>
      <w:szCs w:val="44"/>
      <w:u w:val="single"/>
    </w:rPr>
  </w:style>
  <w:style w:type="paragraph" w:styleId="3">
    <w:name w:val="heading 3"/>
    <w:basedOn w:val="a"/>
    <w:next w:val="a"/>
    <w:qFormat/>
    <w:rsid w:val="003425B9"/>
    <w:pPr>
      <w:keepNext/>
      <w:outlineLvl w:val="2"/>
    </w:pPr>
    <w:rPr>
      <w:rFonts w:ascii="Arial" w:hAnsi="Arial" w:cs="Arial"/>
      <w:b/>
      <w:bCs/>
      <w:color w:val="800080"/>
      <w:u w:val="single"/>
    </w:rPr>
  </w:style>
  <w:style w:type="paragraph" w:styleId="4">
    <w:name w:val="heading 4"/>
    <w:basedOn w:val="a"/>
    <w:next w:val="a"/>
    <w:qFormat/>
    <w:rsid w:val="003425B9"/>
    <w:pPr>
      <w:keepNext/>
      <w:spacing w:line="360" w:lineRule="auto"/>
      <w:jc w:val="both"/>
      <w:outlineLvl w:val="3"/>
    </w:pPr>
    <w:rPr>
      <w:rFonts w:ascii="Tahoma" w:hAnsi="Tahoma" w:cs="Tahoma"/>
      <w:b/>
      <w:bCs/>
      <w:noProof/>
      <w:u w:val="single"/>
    </w:rPr>
  </w:style>
  <w:style w:type="paragraph" w:styleId="5">
    <w:name w:val="heading 5"/>
    <w:basedOn w:val="a"/>
    <w:next w:val="a"/>
    <w:qFormat/>
    <w:rsid w:val="003425B9"/>
    <w:pPr>
      <w:keepNext/>
      <w:spacing w:line="360" w:lineRule="auto"/>
      <w:outlineLvl w:val="4"/>
    </w:pPr>
    <w:rPr>
      <w:rFonts w:ascii="Tahoma" w:hAnsi="Tahoma" w:cs="Tahoma"/>
      <w:b/>
      <w:bCs/>
      <w:noProof/>
      <w:u w:val="single"/>
    </w:rPr>
  </w:style>
  <w:style w:type="paragraph" w:styleId="6">
    <w:name w:val="heading 6"/>
    <w:basedOn w:val="a"/>
    <w:next w:val="a"/>
    <w:qFormat/>
    <w:rsid w:val="003425B9"/>
    <w:pPr>
      <w:keepNext/>
      <w:outlineLvl w:val="5"/>
    </w:pPr>
    <w:rPr>
      <w:rFonts w:ascii="Tahoma" w:hAnsi="Tahoma" w:cs="Tahoma"/>
      <w:noProof/>
    </w:rPr>
  </w:style>
  <w:style w:type="paragraph" w:styleId="7">
    <w:name w:val="heading 7"/>
    <w:basedOn w:val="a"/>
    <w:next w:val="a"/>
    <w:qFormat/>
    <w:rsid w:val="003425B9"/>
    <w:pPr>
      <w:keepNext/>
      <w:outlineLvl w:val="6"/>
    </w:pPr>
    <w:rPr>
      <w:rFonts w:ascii="Tahoma" w:hAnsi="Tahoma" w:cs="Tahoma"/>
      <w:noProof/>
      <w:u w:val="single"/>
    </w:rPr>
  </w:style>
  <w:style w:type="paragraph" w:styleId="8">
    <w:name w:val="heading 8"/>
    <w:basedOn w:val="a"/>
    <w:next w:val="a"/>
    <w:qFormat/>
    <w:rsid w:val="003425B9"/>
    <w:pPr>
      <w:keepNext/>
      <w:outlineLvl w:val="7"/>
    </w:pPr>
    <w:rPr>
      <w:rFonts w:ascii="Arial" w:hAnsi="Arial" w:cs="Arial"/>
      <w:b/>
      <w:bCs/>
      <w:sz w:val="28"/>
      <w:szCs w:val="28"/>
      <w:u w:val="single"/>
    </w:rPr>
  </w:style>
  <w:style w:type="paragraph" w:styleId="9">
    <w:name w:val="heading 9"/>
    <w:basedOn w:val="a"/>
    <w:next w:val="a"/>
    <w:link w:val="90"/>
    <w:qFormat/>
    <w:rsid w:val="003425B9"/>
    <w:pPr>
      <w:keepNext/>
      <w:jc w:val="center"/>
      <w:outlineLvl w:val="8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כותרת 9 תו"/>
    <w:basedOn w:val="a0"/>
    <w:link w:val="9"/>
    <w:rsid w:val="00765DBA"/>
    <w:rPr>
      <w:rFonts w:ascii="Arial" w:hAnsi="Arial" w:cs="Arial"/>
      <w:b/>
      <w:bCs/>
      <w:sz w:val="24"/>
      <w:szCs w:val="24"/>
      <w:lang w:val="en-US" w:eastAsia="he-IL" w:bidi="he-IL"/>
    </w:rPr>
  </w:style>
  <w:style w:type="paragraph" w:customStyle="1" w:styleId="CharChar">
    <w:name w:val="Char Char תו"/>
    <w:basedOn w:val="a"/>
    <w:rsid w:val="0082276C"/>
    <w:pPr>
      <w:bidi w:val="0"/>
      <w:spacing w:after="160" w:line="240" w:lineRule="exact"/>
    </w:pPr>
    <w:rPr>
      <w:rFonts w:ascii="Verdana" w:hAnsi="Verdana"/>
      <w:sz w:val="20"/>
      <w:szCs w:val="20"/>
      <w:lang w:bidi="ar-SA"/>
    </w:rPr>
  </w:style>
  <w:style w:type="paragraph" w:styleId="a3">
    <w:name w:val="header"/>
    <w:basedOn w:val="a"/>
    <w:rsid w:val="003425B9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uiPriority w:val="99"/>
    <w:rsid w:val="003425B9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3425B9"/>
  </w:style>
  <w:style w:type="paragraph" w:styleId="30">
    <w:name w:val="Body Text 3"/>
    <w:basedOn w:val="a"/>
    <w:rsid w:val="003425B9"/>
    <w:pPr>
      <w:spacing w:line="360" w:lineRule="auto"/>
    </w:pPr>
    <w:rPr>
      <w:rFonts w:ascii="Tahoma" w:hAnsi="Tahoma" w:cs="Tahoma"/>
      <w:noProof/>
    </w:rPr>
  </w:style>
  <w:style w:type="paragraph" w:styleId="a7">
    <w:name w:val="Plain Text"/>
    <w:basedOn w:val="a"/>
    <w:rsid w:val="003425B9"/>
    <w:pPr>
      <w:jc w:val="right"/>
    </w:pPr>
    <w:rPr>
      <w:rFonts w:ascii="Courier New" w:cs="Courier New"/>
      <w:sz w:val="20"/>
      <w:szCs w:val="20"/>
    </w:rPr>
  </w:style>
  <w:style w:type="paragraph" w:styleId="20">
    <w:name w:val="Body Text 2"/>
    <w:basedOn w:val="a"/>
    <w:rsid w:val="003425B9"/>
    <w:pPr>
      <w:jc w:val="both"/>
    </w:pPr>
    <w:rPr>
      <w:sz w:val="32"/>
      <w:szCs w:val="32"/>
    </w:rPr>
  </w:style>
  <w:style w:type="paragraph" w:customStyle="1" w:styleId="10">
    <w:name w:val="סגנון1"/>
    <w:basedOn w:val="a"/>
    <w:rsid w:val="003425B9"/>
    <w:pPr>
      <w:spacing w:line="360" w:lineRule="auto"/>
    </w:pPr>
    <w:rPr>
      <w:rFonts w:ascii="Tahoma" w:hAnsi="Tahoma" w:cs="Tahoma"/>
      <w:sz w:val="22"/>
      <w:szCs w:val="22"/>
    </w:rPr>
  </w:style>
  <w:style w:type="paragraph" w:customStyle="1" w:styleId="default">
    <w:name w:val="default"/>
    <w:basedOn w:val="a"/>
    <w:rsid w:val="003425B9"/>
    <w:rPr>
      <w:rFonts w:ascii="Tahoma" w:hAnsi="Tahoma" w:cs="Tahoma"/>
      <w:sz w:val="22"/>
      <w:szCs w:val="22"/>
    </w:rPr>
  </w:style>
  <w:style w:type="character" w:customStyle="1" w:styleId="StyleStyleheadNotBoldAutoNounderlineNotBold">
    <w:name w:val="Style Style head + Not Bold Auto No underline + Not Bold"/>
    <w:basedOn w:val="a0"/>
    <w:rsid w:val="003425B9"/>
    <w:rPr>
      <w:rFonts w:cs="Tahoma"/>
      <w:sz w:val="28"/>
      <w:szCs w:val="22"/>
    </w:rPr>
  </w:style>
  <w:style w:type="paragraph" w:styleId="NormalWeb">
    <w:name w:val="Normal (Web)"/>
    <w:basedOn w:val="a"/>
    <w:uiPriority w:val="99"/>
    <w:rsid w:val="003425B9"/>
    <w:pPr>
      <w:bidi w:val="0"/>
      <w:spacing w:before="100" w:beforeAutospacing="1" w:after="100" w:afterAutospacing="1"/>
    </w:pPr>
  </w:style>
  <w:style w:type="paragraph" w:styleId="a8">
    <w:name w:val="Body Text"/>
    <w:basedOn w:val="a"/>
    <w:rsid w:val="003425B9"/>
    <w:rPr>
      <w:rFonts w:cs="Narkisim"/>
      <w:noProof/>
      <w:sz w:val="20"/>
      <w:szCs w:val="28"/>
    </w:rPr>
  </w:style>
  <w:style w:type="character" w:customStyle="1" w:styleId="head">
    <w:name w:val="head"/>
    <w:basedOn w:val="a0"/>
    <w:rsid w:val="003425B9"/>
    <w:rPr>
      <w:rFonts w:ascii="Tahoma" w:hAnsi="Tahoma" w:cs="Tahoma"/>
      <w:b/>
      <w:bCs/>
      <w:color w:val="993366"/>
      <w:sz w:val="24"/>
      <w:szCs w:val="24"/>
      <w:u w:val="single"/>
    </w:rPr>
  </w:style>
  <w:style w:type="character" w:customStyle="1" w:styleId="StyleheadNotBoldAutoNounderline">
    <w:name w:val="Style head + Not Bold Auto No underline"/>
    <w:basedOn w:val="head"/>
    <w:rsid w:val="003425B9"/>
    <w:rPr>
      <w:rFonts w:ascii="Tahoma" w:hAnsi="Tahoma" w:cs="Tahoma"/>
      <w:b/>
      <w:bCs/>
      <w:color w:val="auto"/>
      <w:sz w:val="24"/>
      <w:szCs w:val="24"/>
      <w:u w:val="none"/>
    </w:rPr>
  </w:style>
  <w:style w:type="paragraph" w:customStyle="1" w:styleId="21">
    <w:name w:val="סגנון2"/>
    <w:basedOn w:val="a"/>
    <w:rsid w:val="003425B9"/>
    <w:pPr>
      <w:spacing w:line="360" w:lineRule="auto"/>
    </w:pPr>
    <w:rPr>
      <w:rFonts w:ascii="Tahoma" w:hAnsi="Tahoma" w:cs="Tahoma"/>
      <w:b/>
      <w:bCs/>
      <w:color w:val="993366"/>
      <w:u w:val="single"/>
    </w:rPr>
  </w:style>
  <w:style w:type="paragraph" w:customStyle="1" w:styleId="31">
    <w:name w:val="סגנון3"/>
    <w:basedOn w:val="10"/>
    <w:rsid w:val="003425B9"/>
    <w:rPr>
      <w:bCs/>
      <w:color w:val="008080"/>
      <w:u w:val="thick"/>
    </w:rPr>
  </w:style>
  <w:style w:type="paragraph" w:customStyle="1" w:styleId="StyledefaultBoldPlumUnderline">
    <w:name w:val="Style default + Bold Plum Underline"/>
    <w:basedOn w:val="a"/>
    <w:rsid w:val="003425B9"/>
    <w:pPr>
      <w:spacing w:line="360" w:lineRule="auto"/>
    </w:pPr>
    <w:rPr>
      <w:rFonts w:ascii="Tahoma" w:hAnsi="Tahoma" w:cs="Tahoma"/>
      <w:b/>
      <w:bCs/>
      <w:color w:val="993366"/>
      <w:sz w:val="22"/>
      <w:szCs w:val="22"/>
      <w:u w:val="single"/>
    </w:rPr>
  </w:style>
  <w:style w:type="paragraph" w:styleId="a9">
    <w:name w:val="Title"/>
    <w:basedOn w:val="a"/>
    <w:qFormat/>
    <w:rsid w:val="003425B9"/>
    <w:pPr>
      <w:jc w:val="center"/>
    </w:pPr>
    <w:rPr>
      <w:rFonts w:ascii="Tahoma" w:hAnsi="Tahoma" w:cs="Tahoma"/>
      <w:b/>
      <w:bCs/>
      <w:color w:val="000080"/>
      <w:sz w:val="32"/>
      <w:szCs w:val="32"/>
      <w:u w:val="single"/>
    </w:rPr>
  </w:style>
  <w:style w:type="character" w:styleId="Hyperlink">
    <w:name w:val="Hyperlink"/>
    <w:basedOn w:val="a0"/>
    <w:rsid w:val="003425B9"/>
    <w:rPr>
      <w:color w:val="0000FF"/>
      <w:u w:val="single"/>
    </w:rPr>
  </w:style>
  <w:style w:type="character" w:styleId="FollowedHyperlink">
    <w:name w:val="FollowedHyperlink"/>
    <w:basedOn w:val="a0"/>
    <w:rsid w:val="003425B9"/>
    <w:rPr>
      <w:color w:val="800080"/>
      <w:u w:val="single"/>
    </w:rPr>
  </w:style>
  <w:style w:type="paragraph" w:styleId="aa">
    <w:name w:val="caption"/>
    <w:basedOn w:val="a"/>
    <w:next w:val="a"/>
    <w:qFormat/>
    <w:rsid w:val="003425B9"/>
    <w:pPr>
      <w:spacing w:line="360" w:lineRule="auto"/>
    </w:pPr>
    <w:rPr>
      <w:rFonts w:ascii="Arial" w:hAnsi="Arial" w:cs="Arial"/>
      <w:b/>
      <w:bCs/>
      <w:color w:val="FF0000"/>
      <w:sz w:val="32"/>
      <w:szCs w:val="32"/>
      <w:u w:val="single"/>
    </w:rPr>
  </w:style>
  <w:style w:type="paragraph" w:customStyle="1" w:styleId="xl24">
    <w:name w:val="xl24"/>
    <w:basedOn w:val="a"/>
    <w:rsid w:val="003425B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25">
    <w:name w:val="xl25"/>
    <w:basedOn w:val="a"/>
    <w:rsid w:val="003425B9"/>
    <w:pP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26">
    <w:name w:val="xl26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27">
    <w:name w:val="xl27"/>
    <w:basedOn w:val="a"/>
    <w:rsid w:val="003425B9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auto" w:fill="FFFF00"/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u w:val="single"/>
    </w:rPr>
  </w:style>
  <w:style w:type="paragraph" w:customStyle="1" w:styleId="xl28">
    <w:name w:val="xl28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29">
    <w:name w:val="xl29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30">
    <w:name w:val="xl30"/>
    <w:basedOn w:val="a"/>
    <w:rsid w:val="003425B9"/>
    <w:pP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31">
    <w:name w:val="xl31"/>
    <w:basedOn w:val="a"/>
    <w:rsid w:val="003425B9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auto" w:fill="FFFF00"/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32">
    <w:name w:val="xl32"/>
    <w:basedOn w:val="a"/>
    <w:rsid w:val="003425B9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auto" w:fill="FFFF00"/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33">
    <w:name w:val="xl33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34">
    <w:name w:val="xl34"/>
    <w:basedOn w:val="a"/>
    <w:rsid w:val="003425B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35">
    <w:name w:val="xl35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36">
    <w:name w:val="xl36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37">
    <w:name w:val="xl37"/>
    <w:basedOn w:val="a"/>
    <w:rsid w:val="003425B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38">
    <w:name w:val="xl38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39">
    <w:name w:val="xl39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0">
    <w:name w:val="xl40"/>
    <w:basedOn w:val="a"/>
    <w:rsid w:val="003425B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1">
    <w:name w:val="xl41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42">
    <w:name w:val="xl42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43">
    <w:name w:val="xl43"/>
    <w:basedOn w:val="a"/>
    <w:rsid w:val="003425B9"/>
    <w:pPr>
      <w:pBdr>
        <w:top w:val="single" w:sz="4" w:space="0" w:color="auto"/>
        <w:left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4">
    <w:name w:val="xl44"/>
    <w:basedOn w:val="a"/>
    <w:rsid w:val="003425B9"/>
    <w:pPr>
      <w:pBdr>
        <w:top w:val="single" w:sz="4" w:space="0" w:color="auto"/>
        <w:left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5">
    <w:name w:val="xl45"/>
    <w:basedOn w:val="a"/>
    <w:rsid w:val="003425B9"/>
    <w:pPr>
      <w:pBdr>
        <w:top w:val="single" w:sz="4" w:space="0" w:color="auto"/>
        <w:left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6">
    <w:name w:val="xl46"/>
    <w:basedOn w:val="a"/>
    <w:rsid w:val="003425B9"/>
    <w:pPr>
      <w:pBdr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47">
    <w:name w:val="xl47"/>
    <w:basedOn w:val="a"/>
    <w:rsid w:val="003425B9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8">
    <w:name w:val="xl48"/>
    <w:basedOn w:val="a"/>
    <w:rsid w:val="003425B9"/>
    <w:pPr>
      <w:pBdr>
        <w:left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49">
    <w:name w:val="xl49"/>
    <w:basedOn w:val="a"/>
    <w:rsid w:val="003425B9"/>
    <w:pPr>
      <w:pBdr>
        <w:top w:val="single" w:sz="4" w:space="0" w:color="auto"/>
        <w:left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50">
    <w:name w:val="xl50"/>
    <w:basedOn w:val="a"/>
    <w:rsid w:val="003425B9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auto" w:fill="FFFF00"/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51">
    <w:name w:val="xl51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52">
    <w:name w:val="xl52"/>
    <w:basedOn w:val="a"/>
    <w:rsid w:val="003425B9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53">
    <w:name w:val="xl53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54">
    <w:name w:val="xl54"/>
    <w:basedOn w:val="a"/>
    <w:rsid w:val="003425B9"/>
    <w:pP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55">
    <w:name w:val="xl55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56">
    <w:name w:val="xl56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57">
    <w:name w:val="xl57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58">
    <w:name w:val="xl58"/>
    <w:basedOn w:val="a"/>
    <w:rsid w:val="003425B9"/>
    <w:pPr>
      <w:pBdr>
        <w:top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59">
    <w:name w:val="xl59"/>
    <w:basedOn w:val="a"/>
    <w:rsid w:val="003425B9"/>
    <w:pPr>
      <w:pBdr>
        <w:top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0">
    <w:name w:val="xl60"/>
    <w:basedOn w:val="a"/>
    <w:rsid w:val="003425B9"/>
    <w:pPr>
      <w:pBdr>
        <w:top w:val="single" w:sz="8" w:space="0" w:color="auto"/>
        <w:lef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1">
    <w:name w:val="xl61"/>
    <w:basedOn w:val="a"/>
    <w:rsid w:val="003425B9"/>
    <w:pPr>
      <w:pBdr>
        <w:top w:val="single" w:sz="8" w:space="0" w:color="auto"/>
        <w:left w:val="single" w:sz="8" w:space="0" w:color="auto"/>
        <w:bottom w:val="single" w:sz="8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62">
    <w:name w:val="xl62"/>
    <w:basedOn w:val="a"/>
    <w:rsid w:val="003425B9"/>
    <w:pP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3">
    <w:name w:val="xl63"/>
    <w:basedOn w:val="a"/>
    <w:rsid w:val="003425B9"/>
    <w:pP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4">
    <w:name w:val="xl64"/>
    <w:basedOn w:val="a"/>
    <w:rsid w:val="003425B9"/>
    <w:pPr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u w:val="single"/>
    </w:rPr>
  </w:style>
  <w:style w:type="paragraph" w:customStyle="1" w:styleId="xl65">
    <w:name w:val="xl65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6">
    <w:name w:val="xl66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7">
    <w:name w:val="xl67"/>
    <w:basedOn w:val="a"/>
    <w:rsid w:val="003425B9"/>
    <w:pPr>
      <w:pBdr>
        <w:left w:val="single" w:sz="8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68">
    <w:name w:val="xl68"/>
    <w:basedOn w:val="a"/>
    <w:rsid w:val="003425B9"/>
    <w:pPr>
      <w:pBdr>
        <w:bottom w:val="single" w:sz="8" w:space="0" w:color="auto"/>
      </w:pBdr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8"/>
      <w:szCs w:val="28"/>
      <w:u w:val="single"/>
    </w:rPr>
  </w:style>
  <w:style w:type="paragraph" w:customStyle="1" w:styleId="xl69">
    <w:name w:val="xl69"/>
    <w:basedOn w:val="a"/>
    <w:rsid w:val="003425B9"/>
    <w:pPr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70">
    <w:name w:val="xl70"/>
    <w:basedOn w:val="a"/>
    <w:rsid w:val="003425B9"/>
    <w:pPr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u w:val="single"/>
    </w:rPr>
  </w:style>
  <w:style w:type="paragraph" w:customStyle="1" w:styleId="xl71">
    <w:name w:val="xl71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72">
    <w:name w:val="xl72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73">
    <w:name w:val="xl73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74">
    <w:name w:val="xl74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75">
    <w:name w:val="xl75"/>
    <w:basedOn w:val="a"/>
    <w:rsid w:val="003425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76">
    <w:name w:val="xl76"/>
    <w:basedOn w:val="a"/>
    <w:rsid w:val="003425B9"/>
    <w:pPr>
      <w:pBdr>
        <w:top w:val="single" w:sz="4" w:space="0" w:color="auto"/>
        <w:left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77">
    <w:name w:val="xl77"/>
    <w:basedOn w:val="a"/>
    <w:rsid w:val="003425B9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78">
    <w:name w:val="xl78"/>
    <w:basedOn w:val="a"/>
    <w:rsid w:val="003425B9"/>
    <w:pPr>
      <w:pBdr>
        <w:top w:val="single" w:sz="4" w:space="0" w:color="auto"/>
        <w:left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79">
    <w:name w:val="xl79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80">
    <w:name w:val="xl80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81">
    <w:name w:val="xl81"/>
    <w:basedOn w:val="a"/>
    <w:rsid w:val="003425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82">
    <w:name w:val="xl82"/>
    <w:basedOn w:val="a"/>
    <w:rsid w:val="003425B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CC99FF"/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83">
    <w:name w:val="xl83"/>
    <w:basedOn w:val="a"/>
    <w:rsid w:val="003425B9"/>
    <w:pPr>
      <w:pBdr>
        <w:top w:val="single" w:sz="8" w:space="0" w:color="auto"/>
        <w:bottom w:val="single" w:sz="8" w:space="0" w:color="auto"/>
      </w:pBdr>
      <w:shd w:val="clear" w:color="auto" w:fill="CC99FF"/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84">
    <w:name w:val="xl84"/>
    <w:basedOn w:val="a"/>
    <w:rsid w:val="003425B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CC99FF"/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85">
    <w:name w:val="xl85"/>
    <w:basedOn w:val="a"/>
    <w:rsid w:val="003425B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CC99FF"/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</w:rPr>
  </w:style>
  <w:style w:type="paragraph" w:customStyle="1" w:styleId="xl86">
    <w:name w:val="xl86"/>
    <w:basedOn w:val="a"/>
    <w:rsid w:val="003425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customStyle="1" w:styleId="xl87">
    <w:name w:val="xl87"/>
    <w:basedOn w:val="a"/>
    <w:rsid w:val="003425B9"/>
    <w:pPr>
      <w:bidi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</w:rPr>
  </w:style>
  <w:style w:type="paragraph" w:customStyle="1" w:styleId="xl88">
    <w:name w:val="xl88"/>
    <w:basedOn w:val="a"/>
    <w:rsid w:val="003425B9"/>
    <w:pPr>
      <w:bidi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60">
    <w:name w:val="סגנון6"/>
    <w:basedOn w:val="a8"/>
    <w:rsid w:val="003425B9"/>
    <w:pPr>
      <w:spacing w:line="360" w:lineRule="auto"/>
    </w:pPr>
    <w:rPr>
      <w:rFonts w:ascii="Tahoma" w:hAnsi="Tahoma" w:cs="Tahoma"/>
      <w:b/>
      <w:bCs/>
      <w:color w:val="993366"/>
      <w:sz w:val="28"/>
      <w:u w:val="dash" w:color="008000"/>
    </w:rPr>
  </w:style>
  <w:style w:type="character" w:customStyle="1" w:styleId="EmailStyle103">
    <w:name w:val="EmailStyle103"/>
    <w:basedOn w:val="a0"/>
    <w:semiHidden/>
    <w:rsid w:val="003425B9"/>
    <w:rPr>
      <w:rFonts w:ascii="Arial" w:hAnsi="Arial" w:cs="Arial"/>
      <w:color w:val="auto"/>
      <w:sz w:val="20"/>
      <w:szCs w:val="20"/>
    </w:rPr>
  </w:style>
  <w:style w:type="table" w:styleId="50">
    <w:name w:val="Table Grid 5"/>
    <w:basedOn w:val="a1"/>
    <w:rsid w:val="00904A54"/>
    <w:pPr>
      <w:bidi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ab">
    <w:name w:val="Body Text Indent"/>
    <w:basedOn w:val="a"/>
    <w:rsid w:val="00765DBA"/>
    <w:pPr>
      <w:bidi w:val="0"/>
      <w:ind w:left="-720"/>
    </w:pPr>
    <w:rPr>
      <w:rFonts w:ascii="Arial" w:hAnsi="Arial" w:cs="Arial"/>
      <w:sz w:val="18"/>
      <w:szCs w:val="18"/>
    </w:rPr>
  </w:style>
  <w:style w:type="paragraph" w:styleId="22">
    <w:name w:val="Body Text Indent 2"/>
    <w:basedOn w:val="a"/>
    <w:rsid w:val="00765DBA"/>
    <w:pPr>
      <w:ind w:right="-720" w:firstLine="8126"/>
    </w:pPr>
    <w:rPr>
      <w:rFonts w:ascii="Arial" w:hAnsi="Arial"/>
      <w:sz w:val="20"/>
      <w:szCs w:val="20"/>
      <w:lang w:eastAsia="en-GB"/>
    </w:rPr>
  </w:style>
  <w:style w:type="character" w:styleId="ac">
    <w:name w:val="Emphasis"/>
    <w:basedOn w:val="a0"/>
    <w:qFormat/>
    <w:rsid w:val="00765DBA"/>
    <w:rPr>
      <w:i/>
      <w:iCs/>
    </w:rPr>
  </w:style>
  <w:style w:type="character" w:styleId="ad">
    <w:name w:val="Strong"/>
    <w:basedOn w:val="a0"/>
    <w:qFormat/>
    <w:rsid w:val="00765DBA"/>
    <w:rPr>
      <w:b/>
      <w:bCs/>
    </w:rPr>
  </w:style>
  <w:style w:type="paragraph" w:styleId="ae">
    <w:name w:val="List Paragraph"/>
    <w:basedOn w:val="a"/>
    <w:uiPriority w:val="34"/>
    <w:qFormat/>
    <w:rsid w:val="00765DBA"/>
    <w:pPr>
      <w:ind w:left="720"/>
    </w:pPr>
    <w:rPr>
      <w:rFonts w:ascii="Calibri" w:eastAsia="Calibri" w:hAnsi="Calibri"/>
      <w:sz w:val="22"/>
      <w:szCs w:val="22"/>
    </w:rPr>
  </w:style>
  <w:style w:type="paragraph" w:styleId="af">
    <w:name w:val="endnote text"/>
    <w:basedOn w:val="a"/>
    <w:link w:val="af0"/>
    <w:semiHidden/>
    <w:unhideWhenUsed/>
    <w:rsid w:val="00765DBA"/>
    <w:rPr>
      <w:sz w:val="20"/>
      <w:szCs w:val="20"/>
    </w:rPr>
  </w:style>
  <w:style w:type="character" w:customStyle="1" w:styleId="af0">
    <w:name w:val="טקסט הערת סיום תו"/>
    <w:basedOn w:val="a0"/>
    <w:link w:val="af"/>
    <w:semiHidden/>
    <w:rsid w:val="00765DBA"/>
    <w:rPr>
      <w:lang w:val="en-US" w:eastAsia="he-IL" w:bidi="he-IL"/>
    </w:rPr>
  </w:style>
  <w:style w:type="paragraph" w:styleId="af1">
    <w:name w:val="Balloon Text"/>
    <w:basedOn w:val="a"/>
    <w:semiHidden/>
    <w:rsid w:val="00C04D9D"/>
    <w:rPr>
      <w:rFonts w:ascii="Tahoma" w:hAnsi="Tahoma" w:cs="Tahoma"/>
      <w:sz w:val="16"/>
      <w:szCs w:val="16"/>
    </w:rPr>
  </w:style>
  <w:style w:type="character" w:customStyle="1" w:styleId="EmailStyle113">
    <w:name w:val="EmailStyle113"/>
    <w:basedOn w:val="a0"/>
    <w:semiHidden/>
    <w:rsid w:val="00E54943"/>
    <w:rPr>
      <w:rFonts w:ascii="Arial" w:hAnsi="Arial" w:cs="Arial"/>
      <w:color w:val="auto"/>
      <w:sz w:val="20"/>
      <w:szCs w:val="20"/>
    </w:rPr>
  </w:style>
  <w:style w:type="paragraph" w:customStyle="1" w:styleId="11">
    <w:name w:val="פיסקת רשימה1"/>
    <w:basedOn w:val="a"/>
    <w:rsid w:val="008A677A"/>
    <w:pPr>
      <w:spacing w:after="200" w:line="276" w:lineRule="auto"/>
      <w:ind w:left="720"/>
      <w:contextualSpacing/>
    </w:pPr>
    <w:rPr>
      <w:rFonts w:ascii="Calibri" w:hAnsi="Calibri" w:cs="Arial"/>
      <w:sz w:val="22"/>
      <w:szCs w:val="22"/>
    </w:rPr>
  </w:style>
  <w:style w:type="character" w:customStyle="1" w:styleId="a5">
    <w:name w:val="כותרת תחתונה תו"/>
    <w:basedOn w:val="a0"/>
    <w:link w:val="a4"/>
    <w:uiPriority w:val="99"/>
    <w:rsid w:val="00556873"/>
    <w:rPr>
      <w:sz w:val="24"/>
      <w:szCs w:val="24"/>
    </w:rPr>
  </w:style>
  <w:style w:type="table" w:styleId="af2">
    <w:name w:val="Table Grid"/>
    <w:basedOn w:val="a1"/>
    <w:uiPriority w:val="39"/>
    <w:rsid w:val="00AB12BF"/>
    <w:rPr>
      <w:rFonts w:asciiTheme="minorHAnsi" w:eastAsiaTheme="minorHAnsi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80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4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7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30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03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30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31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73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96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50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7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7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22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667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42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7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1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34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44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63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46324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77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290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1265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045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599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25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1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54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8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03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1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8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8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60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41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19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840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963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33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9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85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19047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63881">
                      <w:marLeft w:val="105"/>
                      <w:marRight w:val="105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703813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6322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060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3758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500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9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5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62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5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2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37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43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5878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590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739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448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7521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6385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51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6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07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52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91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5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08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281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8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1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662158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259167">
                      <w:marLeft w:val="105"/>
                      <w:marRight w:val="105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666387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583499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692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464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898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79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2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7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5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25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46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3820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052115">
                      <w:marLeft w:val="105"/>
                      <w:marRight w:val="105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572701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52378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84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60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357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318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37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73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9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07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9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8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13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4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8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T\Application%20Data\Microsoft\Templates\&#1500;&#1493;&#1490;&#1493;%20&#1510;&#1489;&#1506;&#1493;&#1504;&#1497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0B847B2F01265444B325349D98E1CEC4" ma:contentTypeVersion="9" ma:contentTypeDescription="צור מסמך חדש." ma:contentTypeScope="" ma:versionID="b1a78332355437dc6fb218a2dc4c8845">
  <xsd:schema xmlns:xsd="http://www.w3.org/2001/XMLSchema" xmlns:xs="http://www.w3.org/2001/XMLSchema" xmlns:p="http://schemas.microsoft.com/office/2006/metadata/properties" xmlns:ns2="a2696608-4939-444f-b333-81e993f4b987" targetNamespace="http://schemas.microsoft.com/office/2006/metadata/properties" ma:root="true" ma:fieldsID="32ad2ce776c2c9e23fb47e714f38695c" ns2:_="">
    <xsd:import namespace="a2696608-4939-444f-b333-81e993f4b9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96608-4939-444f-b333-81e993f4b9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25980C-009A-4879-8F52-C56ACF4A85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0A519E7-68AE-4522-9B55-EFBF0D20F2D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ED571AE-6296-48DC-A03A-2523D815D4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696608-4939-444f-b333-81e993f4b9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2723E6-620B-4587-8AAF-C9D86D2D82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לוגו צבעוני</Template>
  <TotalTime>7</TotalTime>
  <Pages>5</Pages>
  <Words>750</Words>
  <Characters>3755</Characters>
  <Application>Microsoft Office Word</Application>
  <DocSecurity>0</DocSecurity>
  <Lines>31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BIT</dc:creator>
  <cp:lastModifiedBy>Zvika B-i-t</cp:lastModifiedBy>
  <cp:revision>3</cp:revision>
  <cp:lastPrinted>2022-02-21T14:29:00Z</cp:lastPrinted>
  <dcterms:created xsi:type="dcterms:W3CDTF">2022-03-28T09:20:00Z</dcterms:created>
  <dcterms:modified xsi:type="dcterms:W3CDTF">2022-03-28T09:23:00Z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0x0101000B847B2F01265444B325349D98E1CEC4</vt:lpwstr>
  </property>
</Properties>
</file>