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page" w:tblpX="337" w:tblpY="-388"/>
        <w:bidiVisual/>
        <w:tblW w:w="11254" w:type="dxa"/>
        <w:tblLayout w:type="fixed"/>
        <w:tblLook w:val="04A0" w:firstRow="1" w:lastRow="0" w:firstColumn="1" w:lastColumn="0" w:noHBand="0" w:noVBand="1"/>
      </w:tblPr>
      <w:tblGrid>
        <w:gridCol w:w="1607"/>
        <w:gridCol w:w="1607"/>
        <w:gridCol w:w="1608"/>
        <w:gridCol w:w="1608"/>
        <w:gridCol w:w="1608"/>
        <w:gridCol w:w="1608"/>
        <w:gridCol w:w="1608"/>
      </w:tblGrid>
      <w:tr w:rsidR="00757726" w:rsidRPr="00EF52C6" w:rsidTr="004A4755">
        <w:trPr>
          <w:trHeight w:val="221"/>
        </w:trPr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  <w:r w:rsidRPr="00EF52C6">
              <w:rPr>
                <w:rFonts w:cs="David" w:hint="cs"/>
                <w:sz w:val="18"/>
                <w:szCs w:val="18"/>
                <w:rtl/>
              </w:rPr>
              <w:t>2013</w:t>
            </w:r>
          </w:p>
        </w:tc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  <w:r w:rsidRPr="00EF52C6">
              <w:rPr>
                <w:rFonts w:cs="David" w:hint="cs"/>
                <w:sz w:val="18"/>
                <w:szCs w:val="18"/>
                <w:rtl/>
              </w:rPr>
              <w:t>2014</w:t>
            </w:r>
          </w:p>
        </w:tc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  <w:r w:rsidRPr="00EF52C6">
              <w:rPr>
                <w:rFonts w:cs="David" w:hint="cs"/>
                <w:sz w:val="18"/>
                <w:szCs w:val="18"/>
                <w:rtl/>
              </w:rPr>
              <w:t>2015</w:t>
            </w:r>
          </w:p>
        </w:tc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  <w:r w:rsidRPr="00EF52C6">
              <w:rPr>
                <w:rFonts w:cs="David" w:hint="cs"/>
                <w:sz w:val="18"/>
                <w:szCs w:val="18"/>
                <w:rtl/>
              </w:rPr>
              <w:t>2016</w:t>
            </w:r>
          </w:p>
        </w:tc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  <w:r w:rsidRPr="00EF52C6">
              <w:rPr>
                <w:rFonts w:cs="David" w:hint="cs"/>
                <w:sz w:val="18"/>
                <w:szCs w:val="18"/>
                <w:rtl/>
              </w:rPr>
              <w:t>2017</w:t>
            </w:r>
          </w:p>
        </w:tc>
        <w:tc>
          <w:tcPr>
            <w:tcW w:w="873" w:type="dxa"/>
          </w:tcPr>
          <w:p w:rsidR="00757726" w:rsidRPr="00EF52C6" w:rsidRDefault="00757726" w:rsidP="004A4755">
            <w:pPr>
              <w:rPr>
                <w:rFonts w:cs="David"/>
                <w:sz w:val="18"/>
                <w:szCs w:val="18"/>
                <w:rtl/>
              </w:rPr>
            </w:pPr>
            <w:r w:rsidRPr="00EF52C6">
              <w:rPr>
                <w:rFonts w:cs="David" w:hint="cs"/>
                <w:sz w:val="18"/>
                <w:szCs w:val="18"/>
                <w:rtl/>
              </w:rPr>
              <w:t>2018</w:t>
            </w:r>
          </w:p>
        </w:tc>
      </w:tr>
      <w:tr w:rsidR="00757726" w:rsidRPr="00EF52C6" w:rsidTr="004A4755">
        <w:trPr>
          <w:trHeight w:val="8925"/>
        </w:trPr>
        <w:tc>
          <w:tcPr>
            <w:tcW w:w="873" w:type="dxa"/>
          </w:tcPr>
          <w:p w:rsidR="00757726" w:rsidRPr="00EF1F9F" w:rsidRDefault="00757726" w:rsidP="004A4755">
            <w:pPr>
              <w:jc w:val="center"/>
              <w:rPr>
                <w:rFonts w:cs="David" w:hint="cs"/>
                <w:b/>
                <w:bCs/>
                <w:sz w:val="28"/>
                <w:szCs w:val="28"/>
                <w:rtl/>
              </w:rPr>
            </w:pPr>
            <w:r w:rsidRPr="00EF1F9F">
              <w:rPr>
                <w:rFonts w:cs="David" w:hint="cs"/>
                <w:b/>
                <w:bCs/>
                <w:sz w:val="28"/>
                <w:szCs w:val="28"/>
                <w:rtl/>
              </w:rPr>
              <w:t>הליכים אזרחים ופליליים תלויים ועומדים</w:t>
            </w:r>
          </w:p>
        </w:tc>
        <w:tc>
          <w:tcPr>
            <w:tcW w:w="873" w:type="dxa"/>
          </w:tcPr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(אירועי האינתיפאדה השנייה)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איטליה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בלגיה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(גדר הביטחון)</w:t>
            </w:r>
          </w:p>
          <w:p w:rsidR="00A868D2" w:rsidRPr="008711FD" w:rsidRDefault="00A868D2" w:rsidP="008711FD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 w:rsidRPr="008711FD">
              <w:rPr>
                <w:rFonts w:cs="David" w:hint="cs"/>
                <w:b/>
                <w:bCs/>
                <w:sz w:val="18"/>
                <w:szCs w:val="18"/>
                <w:rtl/>
              </w:rPr>
              <w:t>יוון-</w:t>
            </w:r>
            <w:r w:rsidRPr="008711FD">
              <w:rPr>
                <w:rFonts w:cs="David" w:hint="cs"/>
                <w:sz w:val="18"/>
                <w:szCs w:val="18"/>
                <w:rtl/>
              </w:rPr>
              <w:t xml:space="preserve"> תלונה פלילית (אירוע המשט)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('עופרת יצוקה')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(אירוע המשט)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שחאדה</w:t>
            </w:r>
            <w:proofErr w:type="spellEnd"/>
            <w:r w:rsidRPr="00EF52C6"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757726" w:rsidRPr="00EF52C6" w:rsidRDefault="00757726" w:rsidP="004A4755">
            <w:pPr>
              <w:jc w:val="center"/>
              <w:rPr>
                <w:rFonts w:cs="David" w:hint="cs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(אירועי האינתיפאדה השנייה)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איטליה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בלגיה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תלונה פלילית (גדר </w:t>
            </w:r>
            <w:r w:rsidRPr="00EF1F9F">
              <w:rPr>
                <w:rFonts w:cs="David" w:hint="cs"/>
                <w:sz w:val="18"/>
                <w:szCs w:val="18"/>
                <w:rtl/>
              </w:rPr>
              <w:t>הביטחון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יוון-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(אירוע המשט)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(אירוע המשט)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שחאדה</w:t>
            </w:r>
            <w:proofErr w:type="spellEnd"/>
            <w:r w:rsidRPr="00EF52C6"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EF52C6" w:rsidRDefault="00EF52C6" w:rsidP="00EF52C6">
            <w:pPr>
              <w:rPr>
                <w:rFonts w:cs="David" w:hint="cs"/>
                <w:sz w:val="18"/>
                <w:szCs w:val="18"/>
                <w:rtl/>
              </w:rPr>
            </w:pPr>
          </w:p>
          <w:p w:rsidR="00A868D2" w:rsidRPr="00EF52C6" w:rsidRDefault="00EF52C6" w:rsidP="00EF52C6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שוודיה-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(אירוע המשט)</w:t>
            </w:r>
          </w:p>
          <w:p w:rsidR="00A868D2" w:rsidRPr="00EF52C6" w:rsidRDefault="00A868D2" w:rsidP="004A4755">
            <w:pPr>
              <w:pStyle w:val="a4"/>
              <w:jc w:val="center"/>
              <w:rPr>
                <w:rFonts w:cs="David" w:hint="cs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(אירועי האינתיפאדה השנייה)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איטליה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bookmarkStart w:id="0" w:name="_GoBack"/>
            <w:bookmarkEnd w:id="0"/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בלגיה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(גדר הביטחון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ארגנטינה-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גרמניה-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(מבצע 'צוק איתן').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(אירוע המשט)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שחאדה</w:t>
            </w:r>
            <w:proofErr w:type="spellEnd"/>
            <w:r w:rsidRPr="00EF52C6"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A868D2" w:rsidRPr="00EF52C6" w:rsidRDefault="004A4755" w:rsidP="004A4755">
            <w:pPr>
              <w:pStyle w:val="a4"/>
              <w:numPr>
                <w:ilvl w:val="0"/>
                <w:numId w:val="1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ספרד-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(עניין טולדו, חייל יוניפי"ל)</w:t>
            </w:r>
          </w:p>
          <w:p w:rsidR="00A868D2" w:rsidRPr="00EF52C6" w:rsidRDefault="00A868D2" w:rsidP="004A4755">
            <w:pPr>
              <w:pStyle w:val="a4"/>
              <w:jc w:val="center"/>
              <w:rPr>
                <w:rFonts w:cs="David" w:hint="cs"/>
                <w:sz w:val="18"/>
                <w:szCs w:val="18"/>
              </w:rPr>
            </w:pPr>
          </w:p>
          <w:p w:rsidR="00A868D2" w:rsidRPr="00EF52C6" w:rsidRDefault="00A868D2" w:rsidP="004A4755">
            <w:pPr>
              <w:pStyle w:val="a4"/>
              <w:jc w:val="center"/>
              <w:rPr>
                <w:rFonts w:cs="David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(אירועי האינתיפאדה השנייה)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איטליה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בלגיה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757726" w:rsidRPr="00EF52C6" w:rsidRDefault="00757726" w:rsidP="004A4755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(גדר הביטחון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A868D2" w:rsidRPr="008711FD" w:rsidRDefault="00A868D2" w:rsidP="008711FD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 w:rsidRPr="008711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ארגנטינה- </w:t>
            </w:r>
            <w:r w:rsidRPr="008711FD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גרמניה-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(מבצע 'צוק איתן').</w:t>
            </w:r>
          </w:p>
          <w:p w:rsidR="00A868D2" w:rsidRPr="00EF52C6" w:rsidRDefault="00A868D2" w:rsidP="004A4755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תביעה אזרחית (אירוע המשט)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, 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דוגן</w:t>
            </w:r>
            <w:proofErr w:type="spellEnd"/>
          </w:p>
          <w:p w:rsidR="00A868D2" w:rsidRPr="00EF52C6" w:rsidRDefault="00A868D2" w:rsidP="004A4755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שחאדה</w:t>
            </w:r>
            <w:proofErr w:type="spellEnd"/>
            <w:r w:rsidRPr="00EF52C6"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4A4755" w:rsidRPr="00EF52C6" w:rsidRDefault="004A4755" w:rsidP="004A4755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ספרד-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(עניין טולדו, חייל יוניפי"ל)</w:t>
            </w:r>
          </w:p>
          <w:p w:rsidR="00A868D2" w:rsidRPr="00EF52C6" w:rsidRDefault="00A868D2" w:rsidP="00480D33">
            <w:pPr>
              <w:pStyle w:val="a4"/>
              <w:ind w:left="360"/>
              <w:rPr>
                <w:rFonts w:cs="David" w:hint="cs"/>
                <w:sz w:val="18"/>
                <w:szCs w:val="18"/>
              </w:rPr>
            </w:pPr>
          </w:p>
          <w:p w:rsidR="00A868D2" w:rsidRPr="00EF52C6" w:rsidRDefault="00A868D2" w:rsidP="004A4755">
            <w:pPr>
              <w:pStyle w:val="a4"/>
              <w:ind w:left="1440"/>
              <w:jc w:val="center"/>
              <w:rPr>
                <w:rFonts w:cs="David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A868D2" w:rsidRPr="00EF52C6" w:rsidRDefault="00A868D2" w:rsidP="00EF52C6">
            <w:pPr>
              <w:pStyle w:val="a4"/>
              <w:ind w:left="0"/>
              <w:rPr>
                <w:rFonts w:cs="David" w:hint="cs"/>
                <w:sz w:val="18"/>
                <w:szCs w:val="18"/>
              </w:rPr>
            </w:pP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(אירועי האינתיפאדה השנייה)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איטליה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בלגיה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(גדר הביטחון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EF52C6" w:rsidRPr="008711FD" w:rsidRDefault="00EF52C6" w:rsidP="008711FD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 w:rsidRPr="008711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ארגנטינה- </w:t>
            </w:r>
            <w:r w:rsidRPr="008711FD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גרמניה-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(מבצע 'צוק איתן').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- תביעה אזרחית (אירוע המשט), 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דוגן</w:t>
            </w:r>
            <w:proofErr w:type="spellEnd"/>
          </w:p>
          <w:p w:rsidR="00EF52C6" w:rsidRPr="00EF52C6" w:rsidRDefault="00EF52C6" w:rsidP="00EF52C6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ספרד-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שחאדה</w:t>
            </w:r>
            <w:proofErr w:type="spellEnd"/>
            <w:r w:rsidRPr="00EF52C6"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EF52C6" w:rsidRDefault="00EF52C6" w:rsidP="00EF52C6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ספרד-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(עניין טולדו, חייל יוניפי"ל)</w:t>
            </w:r>
          </w:p>
          <w:p w:rsidR="00EF52C6" w:rsidRDefault="00EF52C6" w:rsidP="00EF52C6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צ'ילה-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(אישור תוואי גדר הביטחון)</w:t>
            </w:r>
          </w:p>
          <w:p w:rsidR="00480D33" w:rsidRPr="00EF52C6" w:rsidRDefault="00480D33" w:rsidP="00EF52C6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ארצות הברית- </w:t>
            </w:r>
            <w:r>
              <w:rPr>
                <w:rFonts w:cs="David" w:hint="cs"/>
                <w:sz w:val="18"/>
                <w:szCs w:val="18"/>
                <w:rtl/>
              </w:rPr>
              <w:t>תביעה אזרחית (עניין תמימי).</w:t>
            </w:r>
          </w:p>
          <w:p w:rsidR="00757726" w:rsidRPr="00EF52C6" w:rsidRDefault="00757726" w:rsidP="004A4755">
            <w:pPr>
              <w:jc w:val="center"/>
              <w:rPr>
                <w:rFonts w:cs="David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(אירועי האינתיפאדה השנייה)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אנגליה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איטליה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בלגיה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(עופרת יצוקה)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דרום אפריקה</w:t>
            </w:r>
            <w:r w:rsidRPr="00EF52C6">
              <w:rPr>
                <w:rFonts w:cs="David" w:hint="cs"/>
                <w:sz w:val="18"/>
                <w:szCs w:val="18"/>
                <w:rtl/>
              </w:rPr>
              <w:t>- תלונה פלילית (אירוע המשט)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(גדר הביטחון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64543E" w:rsidRPr="008711FD" w:rsidRDefault="0064543E" w:rsidP="008711FD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 w:rsidRPr="008711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ארגנטינה- </w:t>
            </w:r>
            <w:r w:rsidRPr="008711FD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גרמניה-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(מבצע 'צוק איתן').</w:t>
            </w:r>
          </w:p>
          <w:p w:rsidR="0064543E" w:rsidRPr="00EF52C6" w:rsidRDefault="0064543E" w:rsidP="0064543E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- תביעה אזרחית (אירוע המשט), 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דוגן</w:t>
            </w:r>
            <w:proofErr w:type="spellEnd"/>
          </w:p>
          <w:p w:rsidR="0064543E" w:rsidRDefault="0064543E" w:rsidP="0064543E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שוויץ- </w:t>
            </w:r>
            <w:r>
              <w:rPr>
                <w:rFonts w:cs="David" w:hint="cs"/>
                <w:sz w:val="18"/>
                <w:szCs w:val="18"/>
                <w:rtl/>
              </w:rPr>
              <w:t xml:space="preserve">תלונה פלילית ('עופרת יצוקה'). </w:t>
            </w:r>
          </w:p>
          <w:p w:rsidR="0064543E" w:rsidRDefault="0064543E" w:rsidP="0064543E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תביעה אזרחית (עניין פלד)</w:t>
            </w:r>
          </w:p>
          <w:p w:rsidR="0064543E" w:rsidRDefault="0064543E" w:rsidP="0064543E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בוסניה-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תלונה פלילית (מבצע 'צוק איתן').</w:t>
            </w:r>
          </w:p>
          <w:p w:rsidR="0064543E" w:rsidRPr="0064543E" w:rsidRDefault="0064543E" w:rsidP="0064543E">
            <w:pPr>
              <w:rPr>
                <w:rFonts w:cs="David" w:hint="cs"/>
                <w:sz w:val="18"/>
                <w:szCs w:val="18"/>
              </w:rPr>
            </w:pPr>
          </w:p>
          <w:p w:rsidR="00757726" w:rsidRDefault="0064543E" w:rsidP="0064543E">
            <w:pPr>
              <w:pStyle w:val="a4"/>
              <w:numPr>
                <w:ilvl w:val="0"/>
                <w:numId w:val="2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64543E">
              <w:rPr>
                <w:rFonts w:cs="David" w:hint="cs"/>
                <w:b/>
                <w:bCs/>
                <w:sz w:val="18"/>
                <w:szCs w:val="18"/>
                <w:rtl/>
              </w:rPr>
              <w:t>הולנד-</w:t>
            </w:r>
            <w:r w:rsidRPr="0064543E">
              <w:rPr>
                <w:rFonts w:cs="David" w:hint="cs"/>
                <w:sz w:val="18"/>
                <w:szCs w:val="18"/>
                <w:rtl/>
              </w:rPr>
              <w:t xml:space="preserve"> תביעה אזרחית (עניין </w:t>
            </w:r>
            <w:proofErr w:type="spellStart"/>
            <w:r w:rsidRPr="0064543E">
              <w:rPr>
                <w:rFonts w:cs="David"/>
                <w:sz w:val="18"/>
                <w:szCs w:val="18"/>
              </w:rPr>
              <w:t>FourWinds</w:t>
            </w:r>
            <w:proofErr w:type="spellEnd"/>
            <w:r w:rsidRPr="0064543E"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DD4436" w:rsidRPr="00DD4436" w:rsidRDefault="00DD4436" w:rsidP="00DD4436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  <w:p w:rsidR="00DD4436" w:rsidRDefault="00DD4436" w:rsidP="00DD4436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ארצות הברית- </w:t>
            </w:r>
            <w:r>
              <w:rPr>
                <w:rFonts w:cs="David" w:hint="cs"/>
                <w:sz w:val="18"/>
                <w:szCs w:val="18"/>
                <w:rtl/>
              </w:rPr>
              <w:t>תביעה אזרחית (עניין רוברטס).</w:t>
            </w:r>
          </w:p>
          <w:p w:rsidR="00480D33" w:rsidRPr="00480D33" w:rsidRDefault="00480D33" w:rsidP="00480D33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  <w:p w:rsidR="00480D33" w:rsidRPr="00DD4436" w:rsidRDefault="00480D33" w:rsidP="00DD4436">
            <w:pPr>
              <w:pStyle w:val="a4"/>
              <w:numPr>
                <w:ilvl w:val="0"/>
                <w:numId w:val="2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ארצות הברית- </w:t>
            </w:r>
            <w:r>
              <w:rPr>
                <w:rFonts w:cs="David" w:hint="cs"/>
                <w:sz w:val="18"/>
                <w:szCs w:val="18"/>
                <w:rtl/>
              </w:rPr>
              <w:t>תביעה אזרחית (עניין תמימי).</w:t>
            </w:r>
          </w:p>
          <w:p w:rsidR="0064543E" w:rsidRPr="0064543E" w:rsidRDefault="0064543E" w:rsidP="0064543E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  <w:p w:rsidR="0064543E" w:rsidRPr="0064543E" w:rsidRDefault="0064543E" w:rsidP="0064543E">
            <w:pPr>
              <w:pStyle w:val="a4"/>
              <w:ind w:left="360"/>
              <w:rPr>
                <w:rFonts w:cs="David"/>
                <w:sz w:val="18"/>
                <w:szCs w:val="18"/>
                <w:rtl/>
              </w:rPr>
            </w:pPr>
          </w:p>
        </w:tc>
      </w:tr>
      <w:tr w:rsidR="00757726" w:rsidRPr="00EF52C6" w:rsidTr="004A4755">
        <w:trPr>
          <w:trHeight w:val="1056"/>
        </w:trPr>
        <w:tc>
          <w:tcPr>
            <w:tcW w:w="873" w:type="dxa"/>
          </w:tcPr>
          <w:p w:rsidR="00757726" w:rsidRPr="00EF1F9F" w:rsidRDefault="00757726" w:rsidP="004A4755">
            <w:pPr>
              <w:rPr>
                <w:rFonts w:cs="David" w:hint="cs"/>
                <w:b/>
                <w:bCs/>
                <w:sz w:val="28"/>
                <w:szCs w:val="28"/>
                <w:rtl/>
              </w:rPr>
            </w:pPr>
            <w:r w:rsidRPr="00EF1F9F">
              <w:rPr>
                <w:rFonts w:cs="David" w:hint="cs"/>
                <w:b/>
                <w:bCs/>
                <w:sz w:val="28"/>
                <w:szCs w:val="28"/>
                <w:rtl/>
              </w:rPr>
              <w:t xml:space="preserve">הליכים אזרחים ופליליים חדשים אשר נפתחו </w:t>
            </w:r>
            <w:r w:rsidRPr="00EF1F9F">
              <w:rPr>
                <w:rFonts w:cs="David" w:hint="cs"/>
                <w:b/>
                <w:bCs/>
                <w:sz w:val="28"/>
                <w:szCs w:val="28"/>
                <w:rtl/>
              </w:rPr>
              <w:lastRenderedPageBreak/>
              <w:t>במהלך השנה</w:t>
            </w:r>
          </w:p>
        </w:tc>
        <w:tc>
          <w:tcPr>
            <w:tcW w:w="873" w:type="dxa"/>
          </w:tcPr>
          <w:p w:rsidR="00757726" w:rsidRDefault="00757726" w:rsidP="00EF52C6">
            <w:pPr>
              <w:rPr>
                <w:rFonts w:cs="David" w:hint="cs"/>
                <w:sz w:val="18"/>
                <w:szCs w:val="18"/>
                <w:rtl/>
              </w:rPr>
            </w:pPr>
          </w:p>
          <w:p w:rsidR="00EF52C6" w:rsidRPr="00EF52C6" w:rsidRDefault="00EF52C6" w:rsidP="00EF52C6">
            <w:pPr>
              <w:pStyle w:val="a4"/>
              <w:numPr>
                <w:ilvl w:val="0"/>
                <w:numId w:val="5"/>
              </w:numPr>
              <w:rPr>
                <w:rFonts w:cs="David" w:hint="cs"/>
                <w:sz w:val="18"/>
                <w:szCs w:val="18"/>
                <w:rtl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שוודיה-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(אירוע המשט)</w:t>
            </w:r>
          </w:p>
        </w:tc>
        <w:tc>
          <w:tcPr>
            <w:tcW w:w="873" w:type="dxa"/>
          </w:tcPr>
          <w:p w:rsidR="00757726" w:rsidRPr="00EF52C6" w:rsidRDefault="00757726" w:rsidP="00EF52C6">
            <w:pPr>
              <w:pStyle w:val="a4"/>
              <w:numPr>
                <w:ilvl w:val="0"/>
                <w:numId w:val="3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757726" w:rsidRPr="00EF52C6" w:rsidRDefault="00757726" w:rsidP="00EF52C6">
            <w:pPr>
              <w:pStyle w:val="a4"/>
              <w:numPr>
                <w:ilvl w:val="0"/>
                <w:numId w:val="3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lastRenderedPageBreak/>
              <w:t xml:space="preserve">ארגנטינה-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(מבצע 'צוק איתן')</w:t>
            </w:r>
          </w:p>
          <w:p w:rsidR="00A868D2" w:rsidRPr="00EF52C6" w:rsidRDefault="00A868D2" w:rsidP="00EF52C6">
            <w:pPr>
              <w:pStyle w:val="a4"/>
              <w:numPr>
                <w:ilvl w:val="0"/>
                <w:numId w:val="3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גרמניה-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(מבצע 'צוק איתן').</w:t>
            </w:r>
          </w:p>
          <w:p w:rsidR="00A868D2" w:rsidRPr="00EF52C6" w:rsidRDefault="00A868D2" w:rsidP="00EF52C6">
            <w:pPr>
              <w:pStyle w:val="a4"/>
              <w:numPr>
                <w:ilvl w:val="0"/>
                <w:numId w:val="3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דנמרק-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(עניין כרמי גילון)</w:t>
            </w:r>
          </w:p>
          <w:p w:rsidR="00EF52C6" w:rsidRPr="00EF52C6" w:rsidRDefault="00EF52C6" w:rsidP="00EF52C6">
            <w:pPr>
              <w:pStyle w:val="a4"/>
              <w:numPr>
                <w:ilvl w:val="0"/>
                <w:numId w:val="3"/>
              </w:numPr>
              <w:jc w:val="center"/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צ'ילה-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 תלונה פלילית ('צוק איתן')</w:t>
            </w:r>
          </w:p>
          <w:p w:rsidR="00EF52C6" w:rsidRPr="00EF52C6" w:rsidRDefault="00EF52C6" w:rsidP="00EF1F9F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757726" w:rsidRPr="00EF52C6" w:rsidRDefault="00757726" w:rsidP="004A4755">
            <w:pPr>
              <w:pStyle w:val="a4"/>
              <w:numPr>
                <w:ilvl w:val="0"/>
                <w:numId w:val="3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lastRenderedPageBreak/>
              <w:t>ארצות הברית</w:t>
            </w:r>
            <w:r w:rsidRPr="00EF52C6">
              <w:rPr>
                <w:rFonts w:cs="David" w:hint="cs"/>
                <w:sz w:val="18"/>
                <w:szCs w:val="18"/>
                <w:rtl/>
              </w:rPr>
              <w:t xml:space="preserve">- תביעה אזרחית (אירוע המשט), עניין </w:t>
            </w:r>
            <w:proofErr w:type="spellStart"/>
            <w:r w:rsidRPr="00EF52C6">
              <w:rPr>
                <w:rFonts w:cs="David" w:hint="cs"/>
                <w:sz w:val="18"/>
                <w:szCs w:val="18"/>
                <w:rtl/>
              </w:rPr>
              <w:t>דוגן</w:t>
            </w:r>
            <w:proofErr w:type="spellEnd"/>
          </w:p>
          <w:p w:rsidR="00757726" w:rsidRPr="00EF52C6" w:rsidRDefault="00757726" w:rsidP="004A4755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</w:tc>
        <w:tc>
          <w:tcPr>
            <w:tcW w:w="873" w:type="dxa"/>
          </w:tcPr>
          <w:p w:rsidR="00757726" w:rsidRPr="00EF52C6" w:rsidRDefault="00A868D2" w:rsidP="004A4755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</w:t>
            </w:r>
            <w:r w:rsidR="00757726" w:rsidRPr="00EF52C6">
              <w:rPr>
                <w:rFonts w:cs="David" w:hint="cs"/>
                <w:sz w:val="18"/>
                <w:szCs w:val="18"/>
                <w:rtl/>
              </w:rPr>
              <w:t>- תביעה אזרחית</w:t>
            </w:r>
            <w:r w:rsidR="00757726" w:rsidRPr="00EF52C6">
              <w:rPr>
                <w:rFonts w:cs="David" w:hint="cs"/>
                <w:sz w:val="18"/>
                <w:szCs w:val="18"/>
                <w:rtl/>
              </w:rPr>
              <w:t xml:space="preserve"> (אירוע המשט), עניין </w:t>
            </w:r>
            <w:r w:rsidR="00757726" w:rsidRPr="00EF52C6">
              <w:rPr>
                <w:rFonts w:ascii="David" w:hAnsi="David" w:cs="David" w:hint="cs"/>
                <w:sz w:val="18"/>
                <w:szCs w:val="18"/>
                <w:rtl/>
              </w:rPr>
              <w:t xml:space="preserve"> </w:t>
            </w:r>
            <w:proofErr w:type="spellStart"/>
            <w:r w:rsidR="00757726" w:rsidRPr="00EF52C6">
              <w:rPr>
                <w:rFonts w:ascii="David" w:hAnsi="David" w:cs="David" w:hint="cs"/>
                <w:sz w:val="18"/>
                <w:szCs w:val="18"/>
                <w:rtl/>
              </w:rPr>
              <w:t>סקרמרהורן</w:t>
            </w:r>
            <w:proofErr w:type="spellEnd"/>
          </w:p>
          <w:p w:rsidR="00757726" w:rsidRPr="00EF52C6" w:rsidRDefault="00757726" w:rsidP="004A4755">
            <w:pPr>
              <w:pStyle w:val="a4"/>
              <w:rPr>
                <w:rFonts w:cs="David" w:hint="cs"/>
                <w:sz w:val="18"/>
                <w:szCs w:val="18"/>
              </w:rPr>
            </w:pPr>
          </w:p>
          <w:p w:rsidR="00757726" w:rsidRPr="00EF52C6" w:rsidRDefault="00A868D2" w:rsidP="004A4755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ארצות הברית- </w:t>
            </w:r>
            <w:r w:rsidRPr="00EF52C6">
              <w:rPr>
                <w:rFonts w:cs="David" w:hint="cs"/>
                <w:sz w:val="18"/>
                <w:szCs w:val="18"/>
                <w:rtl/>
              </w:rPr>
              <w:lastRenderedPageBreak/>
              <w:t>תביעה אזרחית (עניין ניומן).</w:t>
            </w:r>
          </w:p>
          <w:p w:rsidR="00A868D2" w:rsidRPr="00EF52C6" w:rsidRDefault="00A868D2" w:rsidP="004A4755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  <w:p w:rsidR="00A868D2" w:rsidRDefault="00A868D2" w:rsidP="004A4755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 w:rsidRPr="00EF52C6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דרום אפריקה- </w:t>
            </w:r>
            <w:r w:rsidRPr="00EF52C6">
              <w:rPr>
                <w:rFonts w:cs="David" w:hint="cs"/>
                <w:sz w:val="18"/>
                <w:szCs w:val="18"/>
                <w:rtl/>
              </w:rPr>
              <w:t>תלונה פלילית ('צוק איתן', 'עופרת יצוקה', מלחמת לבנון השנייה)</w:t>
            </w:r>
          </w:p>
          <w:p w:rsidR="00EF52C6" w:rsidRPr="00EF52C6" w:rsidRDefault="00EF52C6" w:rsidP="00EF52C6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  <w:p w:rsidR="00EF52C6" w:rsidRDefault="00EF52C6" w:rsidP="004A4755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צ'ילה- </w:t>
            </w:r>
            <w:r>
              <w:rPr>
                <w:rFonts w:cs="David" w:hint="cs"/>
                <w:sz w:val="18"/>
                <w:szCs w:val="18"/>
                <w:rtl/>
              </w:rPr>
              <w:t>תלונה פלילית (אישור תוואי גדר הביטחון)</w:t>
            </w:r>
          </w:p>
          <w:p w:rsidR="00480D33" w:rsidRPr="00480D33" w:rsidRDefault="00480D33" w:rsidP="00480D33">
            <w:pPr>
              <w:pStyle w:val="a4"/>
              <w:rPr>
                <w:rFonts w:cs="David" w:hint="cs"/>
                <w:sz w:val="18"/>
                <w:szCs w:val="18"/>
                <w:rtl/>
              </w:rPr>
            </w:pPr>
          </w:p>
          <w:p w:rsidR="00480D33" w:rsidRPr="00EF52C6" w:rsidRDefault="00480D33" w:rsidP="004A4755">
            <w:pPr>
              <w:pStyle w:val="a4"/>
              <w:numPr>
                <w:ilvl w:val="0"/>
                <w:numId w:val="1"/>
              </w:numPr>
              <w:rPr>
                <w:rFonts w:cs="David"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ארצות הברית- </w:t>
            </w:r>
            <w:r>
              <w:rPr>
                <w:rFonts w:cs="David" w:hint="cs"/>
                <w:sz w:val="18"/>
                <w:szCs w:val="18"/>
                <w:rtl/>
              </w:rPr>
              <w:t>תביעה אזרחית (עניין תמימי).</w:t>
            </w:r>
          </w:p>
        </w:tc>
        <w:tc>
          <w:tcPr>
            <w:tcW w:w="873" w:type="dxa"/>
          </w:tcPr>
          <w:p w:rsidR="00757726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lastRenderedPageBreak/>
              <w:t xml:space="preserve">שוויץ- </w:t>
            </w:r>
            <w:r>
              <w:rPr>
                <w:rFonts w:cs="David" w:hint="cs"/>
                <w:sz w:val="18"/>
                <w:szCs w:val="18"/>
                <w:rtl/>
              </w:rPr>
              <w:t xml:space="preserve">תלונה פלילית ('עופרת יצוקה'). </w:t>
            </w:r>
          </w:p>
          <w:p w:rsidR="0064543E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תביעה אזרחית (עניין פלד)</w:t>
            </w:r>
          </w:p>
          <w:p w:rsidR="0064543E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בוסניה-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תלונה </w:t>
            </w:r>
            <w:r>
              <w:rPr>
                <w:rFonts w:cs="David" w:hint="cs"/>
                <w:sz w:val="18"/>
                <w:szCs w:val="18"/>
                <w:rtl/>
              </w:rPr>
              <w:lastRenderedPageBreak/>
              <w:t>פלילית (מבצע 'צוק איתן').</w:t>
            </w:r>
          </w:p>
          <w:p w:rsidR="0064543E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הולנד-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תביעה אזרחית (עניין </w:t>
            </w:r>
            <w:proofErr w:type="spellStart"/>
            <w:r>
              <w:rPr>
                <w:rFonts w:cs="David"/>
                <w:sz w:val="18"/>
                <w:szCs w:val="18"/>
              </w:rPr>
              <w:t>FourWinds</w:t>
            </w:r>
            <w:proofErr w:type="spellEnd"/>
            <w:r>
              <w:rPr>
                <w:rFonts w:cs="David" w:hint="cs"/>
                <w:sz w:val="18"/>
                <w:szCs w:val="18"/>
                <w:rtl/>
              </w:rPr>
              <w:t>)</w:t>
            </w:r>
          </w:p>
          <w:p w:rsidR="00DD4436" w:rsidRDefault="00DD4436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קנדה-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תביעה אזרחית.</w:t>
            </w:r>
          </w:p>
          <w:p w:rsidR="00DD4436" w:rsidRPr="0064543E" w:rsidRDefault="00DD4436" w:rsidP="0064543E">
            <w:pPr>
              <w:pStyle w:val="a4"/>
              <w:numPr>
                <w:ilvl w:val="0"/>
                <w:numId w:val="1"/>
              </w:numPr>
              <w:rPr>
                <w:rFonts w:cs="David"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ארצות הברית- </w:t>
            </w:r>
            <w:r>
              <w:rPr>
                <w:rFonts w:cs="David" w:hint="cs"/>
                <w:sz w:val="18"/>
                <w:szCs w:val="18"/>
                <w:rtl/>
              </w:rPr>
              <w:t>תביעה אזרחית (עניין רוברטס)</w:t>
            </w:r>
          </w:p>
        </w:tc>
        <w:tc>
          <w:tcPr>
            <w:tcW w:w="873" w:type="dxa"/>
          </w:tcPr>
          <w:p w:rsidR="00757726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 w:rsidRPr="0064543E">
              <w:rPr>
                <w:rFonts w:cs="David" w:hint="cs"/>
                <w:b/>
                <w:bCs/>
                <w:sz w:val="18"/>
                <w:szCs w:val="18"/>
                <w:rtl/>
              </w:rPr>
              <w:lastRenderedPageBreak/>
              <w:t xml:space="preserve">הולנד- </w:t>
            </w:r>
            <w:r w:rsidRPr="0064543E">
              <w:rPr>
                <w:rFonts w:cs="David" w:hint="cs"/>
                <w:sz w:val="18"/>
                <w:szCs w:val="18"/>
                <w:rtl/>
              </w:rPr>
              <w:t>תביעה אזרחית ('צוק איתן')</w:t>
            </w:r>
          </w:p>
          <w:p w:rsidR="0064543E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 w:hint="cs"/>
                <w:sz w:val="18"/>
                <w:szCs w:val="18"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>ארצות הברית-</w:t>
            </w:r>
            <w:r>
              <w:rPr>
                <w:rFonts w:cs="David" w:hint="cs"/>
                <w:sz w:val="18"/>
                <w:szCs w:val="18"/>
                <w:rtl/>
              </w:rPr>
              <w:t xml:space="preserve"> תביעה אזרחית (עניין הבנק הסיני(</w:t>
            </w:r>
          </w:p>
          <w:p w:rsidR="0064543E" w:rsidRPr="0064543E" w:rsidRDefault="0064543E" w:rsidP="0064543E">
            <w:pPr>
              <w:pStyle w:val="a4"/>
              <w:numPr>
                <w:ilvl w:val="0"/>
                <w:numId w:val="1"/>
              </w:numPr>
              <w:rPr>
                <w:rFonts w:cs="David"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lastRenderedPageBreak/>
              <w:t xml:space="preserve">ארצות הברית- </w:t>
            </w:r>
            <w:r>
              <w:rPr>
                <w:rFonts w:cs="David" w:hint="cs"/>
                <w:sz w:val="18"/>
                <w:szCs w:val="18"/>
                <w:rtl/>
              </w:rPr>
              <w:t xml:space="preserve">תביעה אזרחית (עניין </w:t>
            </w:r>
            <w:proofErr w:type="spellStart"/>
            <w:r>
              <w:rPr>
                <w:rFonts w:cs="David" w:hint="cs"/>
                <w:sz w:val="18"/>
                <w:szCs w:val="18"/>
                <w:rtl/>
              </w:rPr>
              <w:t>וייסקופף</w:t>
            </w:r>
            <w:proofErr w:type="spellEnd"/>
            <w:r>
              <w:rPr>
                <w:rFonts w:cs="David" w:hint="cs"/>
                <w:sz w:val="18"/>
                <w:szCs w:val="18"/>
                <w:rtl/>
              </w:rPr>
              <w:t>).</w:t>
            </w:r>
          </w:p>
        </w:tc>
      </w:tr>
    </w:tbl>
    <w:p w:rsidR="00BF6067" w:rsidRDefault="008711FD">
      <w:pPr>
        <w:rPr>
          <w:rFonts w:cs="David" w:hint="cs"/>
          <w:sz w:val="18"/>
          <w:szCs w:val="18"/>
          <w:rtl/>
        </w:rPr>
      </w:pPr>
    </w:p>
    <w:p w:rsidR="00EF1F9F" w:rsidRDefault="00EF1F9F">
      <w:pPr>
        <w:rPr>
          <w:rFonts w:cs="David" w:hint="cs"/>
          <w:sz w:val="18"/>
          <w:szCs w:val="18"/>
          <w:rtl/>
        </w:rPr>
      </w:pPr>
    </w:p>
    <w:p w:rsidR="00EF1F9F" w:rsidRDefault="00EF1F9F">
      <w:pPr>
        <w:rPr>
          <w:rFonts w:cs="David" w:hint="cs"/>
          <w:sz w:val="24"/>
          <w:szCs w:val="24"/>
          <w:rtl/>
        </w:rPr>
      </w:pPr>
      <w:r w:rsidRPr="00EF1F9F">
        <w:rPr>
          <w:rFonts w:cs="David" w:hint="cs"/>
          <w:sz w:val="24"/>
          <w:szCs w:val="24"/>
          <w:rtl/>
        </w:rPr>
        <w:t>מקרא טבלה:</w:t>
      </w:r>
    </w:p>
    <w:p w:rsidR="00EF1F9F" w:rsidRPr="00EF1F9F" w:rsidRDefault="00EF1F9F" w:rsidP="00EF1F9F">
      <w:pPr>
        <w:pStyle w:val="a4"/>
        <w:numPr>
          <w:ilvl w:val="0"/>
          <w:numId w:val="6"/>
        </w:numPr>
        <w:rPr>
          <w:rFonts w:cs="David" w:hint="cs"/>
          <w:b/>
          <w:bCs/>
          <w:sz w:val="24"/>
          <w:szCs w:val="24"/>
          <w:u w:val="single"/>
        </w:rPr>
      </w:pPr>
      <w:r w:rsidRPr="00EF1F9F">
        <w:rPr>
          <w:rFonts w:cs="David" w:hint="cs"/>
          <w:b/>
          <w:bCs/>
          <w:sz w:val="24"/>
          <w:szCs w:val="24"/>
          <w:u w:val="single"/>
          <w:rtl/>
        </w:rPr>
        <w:t>2013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תלויים ועומדים: 11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חדשים שנפתחו במהלך השנה:1</w:t>
      </w:r>
    </w:p>
    <w:p w:rsidR="00EF1F9F" w:rsidRPr="00EF1F9F" w:rsidRDefault="00EF1F9F" w:rsidP="00EF1F9F">
      <w:pPr>
        <w:pStyle w:val="a4"/>
        <w:numPr>
          <w:ilvl w:val="0"/>
          <w:numId w:val="6"/>
        </w:numPr>
        <w:rPr>
          <w:rFonts w:cs="David" w:hint="cs"/>
          <w:b/>
          <w:bCs/>
          <w:sz w:val="24"/>
          <w:szCs w:val="24"/>
          <w:u w:val="single"/>
        </w:rPr>
      </w:pPr>
      <w:r w:rsidRPr="00EF1F9F">
        <w:rPr>
          <w:rFonts w:cs="David" w:hint="cs"/>
          <w:b/>
          <w:bCs/>
          <w:sz w:val="24"/>
          <w:szCs w:val="24"/>
          <w:u w:val="single"/>
          <w:rtl/>
        </w:rPr>
        <w:t>2014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תלויים ועומדים: 11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חדשים שנפתחו במהלך השנה: 5</w:t>
      </w:r>
    </w:p>
    <w:p w:rsidR="00EF1F9F" w:rsidRPr="00EF1F9F" w:rsidRDefault="00EF1F9F" w:rsidP="00EF1F9F">
      <w:pPr>
        <w:pStyle w:val="a4"/>
        <w:numPr>
          <w:ilvl w:val="0"/>
          <w:numId w:val="6"/>
        </w:numPr>
        <w:rPr>
          <w:rFonts w:cs="David" w:hint="cs"/>
          <w:b/>
          <w:bCs/>
          <w:sz w:val="24"/>
          <w:szCs w:val="24"/>
          <w:u w:val="single"/>
        </w:rPr>
      </w:pPr>
      <w:r w:rsidRPr="00EF1F9F">
        <w:rPr>
          <w:rFonts w:cs="David" w:hint="cs"/>
          <w:b/>
          <w:bCs/>
          <w:sz w:val="24"/>
          <w:szCs w:val="24"/>
          <w:u w:val="single"/>
          <w:rtl/>
        </w:rPr>
        <w:t>2015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תלויים ועומדים: 12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חדשים שנפתחו במהלך השנה: 1</w:t>
      </w:r>
    </w:p>
    <w:p w:rsidR="00EF1F9F" w:rsidRPr="00EF1F9F" w:rsidRDefault="00EF1F9F" w:rsidP="00EF1F9F">
      <w:pPr>
        <w:pStyle w:val="a4"/>
        <w:numPr>
          <w:ilvl w:val="0"/>
          <w:numId w:val="6"/>
        </w:numPr>
        <w:rPr>
          <w:rFonts w:cs="David" w:hint="cs"/>
          <w:b/>
          <w:bCs/>
          <w:sz w:val="24"/>
          <w:szCs w:val="24"/>
          <w:u w:val="single"/>
        </w:rPr>
      </w:pPr>
      <w:r w:rsidRPr="00EF1F9F">
        <w:rPr>
          <w:rFonts w:cs="David" w:hint="cs"/>
          <w:b/>
          <w:bCs/>
          <w:sz w:val="24"/>
          <w:szCs w:val="24"/>
          <w:u w:val="single"/>
          <w:rtl/>
        </w:rPr>
        <w:t>2016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תלויים ועומדים: 13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חדשים שנפתחו במהלך השנה: 5</w:t>
      </w:r>
    </w:p>
    <w:p w:rsidR="00EF1F9F" w:rsidRPr="00EF1F9F" w:rsidRDefault="00EF1F9F" w:rsidP="00EF1F9F">
      <w:pPr>
        <w:pStyle w:val="a4"/>
        <w:numPr>
          <w:ilvl w:val="0"/>
          <w:numId w:val="6"/>
        </w:numPr>
        <w:rPr>
          <w:rFonts w:cs="David" w:hint="cs"/>
          <w:b/>
          <w:bCs/>
          <w:sz w:val="24"/>
          <w:szCs w:val="24"/>
          <w:u w:val="single"/>
        </w:rPr>
      </w:pPr>
      <w:r w:rsidRPr="00EF1F9F">
        <w:rPr>
          <w:rFonts w:cs="David" w:hint="cs"/>
          <w:b/>
          <w:bCs/>
          <w:sz w:val="24"/>
          <w:szCs w:val="24"/>
          <w:u w:val="single"/>
          <w:rtl/>
        </w:rPr>
        <w:t>2017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תלויים ועומדים: 15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חדשים שנפתחו במהלך השנה: 6</w:t>
      </w:r>
    </w:p>
    <w:p w:rsidR="00EF1F9F" w:rsidRPr="00EF1F9F" w:rsidRDefault="00EF1F9F" w:rsidP="00EF1F9F">
      <w:pPr>
        <w:pStyle w:val="a4"/>
        <w:numPr>
          <w:ilvl w:val="0"/>
          <w:numId w:val="6"/>
        </w:numPr>
        <w:rPr>
          <w:rFonts w:cs="David" w:hint="cs"/>
          <w:b/>
          <w:bCs/>
          <w:sz w:val="24"/>
          <w:szCs w:val="24"/>
          <w:u w:val="single"/>
        </w:rPr>
      </w:pPr>
      <w:r w:rsidRPr="00EF1F9F">
        <w:rPr>
          <w:rFonts w:cs="David" w:hint="cs"/>
          <w:b/>
          <w:bCs/>
          <w:sz w:val="24"/>
          <w:szCs w:val="24"/>
          <w:u w:val="single"/>
          <w:rtl/>
        </w:rPr>
        <w:t>2018</w:t>
      </w:r>
    </w:p>
    <w:p w:rsid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</w:rPr>
      </w:pPr>
      <w:r>
        <w:rPr>
          <w:rFonts w:cs="David" w:hint="cs"/>
          <w:sz w:val="24"/>
          <w:szCs w:val="24"/>
          <w:rtl/>
        </w:rPr>
        <w:t>הליכים תלויים ועומדים: 17</w:t>
      </w:r>
    </w:p>
    <w:p w:rsidR="00EF1F9F" w:rsidRPr="00EF1F9F" w:rsidRDefault="00EF1F9F" w:rsidP="00EF1F9F">
      <w:pPr>
        <w:pStyle w:val="a4"/>
        <w:numPr>
          <w:ilvl w:val="0"/>
          <w:numId w:val="7"/>
        </w:numPr>
        <w:rPr>
          <w:rFonts w:cs="David" w:hint="cs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הליכים חדשים שנפתחו במהלך השנה: 3</w:t>
      </w:r>
    </w:p>
    <w:p w:rsidR="00EF1F9F" w:rsidRDefault="00EF1F9F">
      <w:pPr>
        <w:rPr>
          <w:rFonts w:cs="David" w:hint="cs"/>
          <w:sz w:val="18"/>
          <w:szCs w:val="18"/>
          <w:rtl/>
        </w:rPr>
      </w:pPr>
    </w:p>
    <w:p w:rsidR="00EF1F9F" w:rsidRPr="00EF52C6" w:rsidRDefault="00EF1F9F">
      <w:pPr>
        <w:rPr>
          <w:rFonts w:cs="David"/>
          <w:sz w:val="18"/>
          <w:szCs w:val="18"/>
        </w:rPr>
      </w:pPr>
    </w:p>
    <w:sectPr w:rsidR="00EF1F9F" w:rsidRPr="00EF52C6" w:rsidSect="00056A1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755" w:rsidRDefault="004A4755" w:rsidP="004A4755">
      <w:pPr>
        <w:spacing w:after="0" w:line="240" w:lineRule="auto"/>
      </w:pPr>
      <w:r>
        <w:separator/>
      </w:r>
    </w:p>
  </w:endnote>
  <w:endnote w:type="continuationSeparator" w:id="0">
    <w:p w:rsidR="004A4755" w:rsidRDefault="004A4755" w:rsidP="004A47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altName w:val="Malgun Gothic Semilight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755" w:rsidRDefault="004A4755" w:rsidP="004A4755">
      <w:pPr>
        <w:spacing w:after="0" w:line="240" w:lineRule="auto"/>
      </w:pPr>
      <w:r>
        <w:separator/>
      </w:r>
    </w:p>
  </w:footnote>
  <w:footnote w:type="continuationSeparator" w:id="0">
    <w:p w:rsidR="004A4755" w:rsidRDefault="004A4755" w:rsidP="004A47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A7B26"/>
    <w:multiLevelType w:val="hybridMultilevel"/>
    <w:tmpl w:val="D06C6A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78A6107"/>
    <w:multiLevelType w:val="hybridMultilevel"/>
    <w:tmpl w:val="46BE6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CC292A"/>
    <w:multiLevelType w:val="hybridMultilevel"/>
    <w:tmpl w:val="180ABB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FE01056"/>
    <w:multiLevelType w:val="hybridMultilevel"/>
    <w:tmpl w:val="BED2F7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1096C8F"/>
    <w:multiLevelType w:val="hybridMultilevel"/>
    <w:tmpl w:val="CD2A7F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603C04"/>
    <w:multiLevelType w:val="hybridMultilevel"/>
    <w:tmpl w:val="0846B0EA"/>
    <w:lvl w:ilvl="0" w:tplc="0F0A2F1E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David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76BD090F"/>
    <w:multiLevelType w:val="hybridMultilevel"/>
    <w:tmpl w:val="7B5C0E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9EC"/>
    <w:rsid w:val="00056A12"/>
    <w:rsid w:val="003F59EC"/>
    <w:rsid w:val="00480D33"/>
    <w:rsid w:val="004A4755"/>
    <w:rsid w:val="005F3C09"/>
    <w:rsid w:val="0064543E"/>
    <w:rsid w:val="00757726"/>
    <w:rsid w:val="008711FD"/>
    <w:rsid w:val="00A868D2"/>
    <w:rsid w:val="00DD4436"/>
    <w:rsid w:val="00EF1F9F"/>
    <w:rsid w:val="00EF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5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F59E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A475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4A4755"/>
  </w:style>
  <w:style w:type="paragraph" w:styleId="a7">
    <w:name w:val="footer"/>
    <w:basedOn w:val="a"/>
    <w:link w:val="a8"/>
    <w:uiPriority w:val="99"/>
    <w:unhideWhenUsed/>
    <w:rsid w:val="004A475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4A47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5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F59E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A475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4A4755"/>
  </w:style>
  <w:style w:type="paragraph" w:styleId="a7">
    <w:name w:val="footer"/>
    <w:basedOn w:val="a"/>
    <w:link w:val="a8"/>
    <w:uiPriority w:val="99"/>
    <w:unhideWhenUsed/>
    <w:rsid w:val="004A475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4A47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1072CDE2</Template>
  <TotalTime>94</TotalTime>
  <Pages>2</Pages>
  <Words>751</Words>
  <Characters>3760</Characters>
  <Application>Microsoft Office Word</Application>
  <DocSecurity>0</DocSecurity>
  <Lines>31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4502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 Hai</dc:creator>
  <cp:lastModifiedBy>Dor Hai</cp:lastModifiedBy>
  <cp:revision>2</cp:revision>
  <dcterms:created xsi:type="dcterms:W3CDTF">2019-05-20T09:08:00Z</dcterms:created>
  <dcterms:modified xsi:type="dcterms:W3CDTF">2019-05-20T12:22:00Z</dcterms:modified>
</cp:coreProperties>
</file>